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rFonts w:ascii="Arial" w:eastAsia="Arial Unicode MS" w:hAnsi="Arial" w:cs="Arial"/>
          <w:b/>
          <w:bCs/>
          <w:caps/>
          <w:color w:val="A5002A"/>
          <w:sz w:val="60"/>
          <w:szCs w:val="60"/>
          <w:lang w:eastAsia="zh-CN"/>
        </w:rPr>
        <w:id w:val="-1743633326"/>
        <w:docPartObj>
          <w:docPartGallery w:val="Cover Pages"/>
          <w:docPartUnique/>
        </w:docPartObj>
      </w:sdtPr>
      <w:sdtEndPr>
        <w:rPr>
          <w:rFonts w:eastAsiaTheme="majorEastAsia"/>
          <w:sz w:val="40"/>
          <w:szCs w:val="40"/>
        </w:rPr>
      </w:sdtEndPr>
      <w:sdtContent>
        <w:p w14:paraId="251C300E" w14:textId="77777777" w:rsidR="00422AC5" w:rsidRPr="00C213B1" w:rsidRDefault="00217ABD" w:rsidP="00C213B1">
          <w:pPr>
            <w:pStyle w:val="Freestyle"/>
            <w:spacing w:after="240" w:line="240" w:lineRule="auto"/>
            <w:rPr>
              <w:rFonts w:ascii="Arial" w:eastAsia="Arial Unicode MS" w:hAnsi="Arial" w:cs="Arial"/>
              <w:b/>
              <w:bCs/>
              <w:color w:val="A5002A"/>
              <w:sz w:val="60"/>
              <w:szCs w:val="60"/>
            </w:rPr>
          </w:pPr>
          <w:r>
            <w:rPr>
              <w:rFonts w:ascii="Arial" w:eastAsia="Arial Unicode MS" w:hAnsi="Arial" w:cs="Arial"/>
              <w:b/>
              <w:bCs/>
              <w:color w:val="A5002A"/>
              <w:sz w:val="60"/>
              <w:szCs w:val="60"/>
            </w:rPr>
            <w:t>LIFE ON CAMPUS</w:t>
          </w:r>
          <w:r w:rsidR="00B87C72">
            <w:rPr>
              <w:rFonts w:ascii="Arial" w:eastAsia="Arial Unicode MS" w:hAnsi="Arial" w:cs="Arial"/>
              <w:b/>
              <w:bCs/>
              <w:color w:val="A5002A"/>
              <w:sz w:val="60"/>
              <w:szCs w:val="60"/>
            </w:rPr>
            <w:t xml:space="preserve"> </w:t>
          </w:r>
          <w:r w:rsidR="00C5694A" w:rsidRPr="00C12292">
            <w:rPr>
              <w:rFonts w:ascii="Arial" w:eastAsia="Arial Unicode MS" w:hAnsi="Arial" w:cs="Arial"/>
              <w:b/>
              <w:bCs/>
              <w:color w:val="A5002A"/>
              <w:sz w:val="60"/>
              <w:szCs w:val="60"/>
            </w:rPr>
            <w:t>HANDBOOK</w:t>
          </w:r>
        </w:p>
        <w:p w14:paraId="456C5EF4" w14:textId="444695FD" w:rsidR="00C34739" w:rsidRDefault="00590E89" w:rsidP="00C213B1">
          <w:pPr>
            <w:pStyle w:val="Freestyle"/>
            <w:spacing w:after="0" w:line="240" w:lineRule="auto"/>
            <w:rPr>
              <w:rFonts w:ascii="Arial" w:eastAsia="Arial Unicode MS" w:hAnsi="Arial" w:cs="Arial"/>
              <w:b/>
              <w:bCs/>
              <w:color w:val="7F7F7F" w:themeColor="text1" w:themeTint="80"/>
              <w:sz w:val="40"/>
              <w:szCs w:val="40"/>
            </w:rPr>
          </w:pPr>
          <w:r w:rsidRPr="00C213B1">
            <w:rPr>
              <w:rFonts w:ascii="Arial" w:eastAsia="Arial Unicode MS" w:hAnsi="Arial" w:cs="Arial"/>
              <w:b/>
              <w:bCs/>
              <w:color w:val="7F7F7F" w:themeColor="text1" w:themeTint="80"/>
              <w:sz w:val="40"/>
              <w:szCs w:val="40"/>
            </w:rPr>
            <w:t xml:space="preserve">for </w:t>
          </w:r>
          <w:r w:rsidR="00117B2D">
            <w:rPr>
              <w:rFonts w:ascii="Arial" w:eastAsia="Arial Unicode MS" w:hAnsi="Arial" w:cs="Arial" w:hint="eastAsia"/>
              <w:b/>
              <w:bCs/>
              <w:color w:val="7F7F7F" w:themeColor="text1" w:themeTint="80"/>
              <w:sz w:val="40"/>
              <w:szCs w:val="40"/>
              <w:lang w:eastAsia="zh-CN"/>
            </w:rPr>
            <w:t>Exchange</w:t>
          </w:r>
          <w:r w:rsidR="00117B2D">
            <w:rPr>
              <w:rFonts w:ascii="Arial" w:eastAsia="Arial Unicode MS" w:hAnsi="Arial" w:cs="Arial"/>
              <w:b/>
              <w:bCs/>
              <w:color w:val="7F7F7F" w:themeColor="text1" w:themeTint="80"/>
              <w:sz w:val="40"/>
              <w:szCs w:val="40"/>
            </w:rPr>
            <w:t xml:space="preserve"> </w:t>
          </w:r>
          <w:r w:rsidRPr="00C213B1">
            <w:rPr>
              <w:rFonts w:ascii="Arial" w:eastAsia="Arial Unicode MS" w:hAnsi="Arial" w:cs="Arial"/>
              <w:b/>
              <w:bCs/>
              <w:color w:val="7F7F7F" w:themeColor="text1" w:themeTint="80"/>
              <w:sz w:val="40"/>
              <w:szCs w:val="40"/>
            </w:rPr>
            <w:t>Students</w:t>
          </w:r>
        </w:p>
        <w:p w14:paraId="6983969F" w14:textId="77777777" w:rsidR="00880AA8" w:rsidRPr="00880AA8" w:rsidRDefault="00880AA8" w:rsidP="00880AA8">
          <w:pPr>
            <w:pStyle w:val="Freestyle"/>
          </w:pPr>
        </w:p>
        <w:p w14:paraId="794C9432" w14:textId="77777777" w:rsidR="00C34739" w:rsidRPr="00880AA8" w:rsidRDefault="00C34739" w:rsidP="00880AA8">
          <w:pPr>
            <w:pStyle w:val="Freestyle"/>
            <w:sectPr w:rsidR="00C34739" w:rsidRPr="00880AA8" w:rsidSect="00C213B1">
              <w:headerReference w:type="even" r:id="rId10"/>
              <w:headerReference w:type="default" r:id="rId11"/>
              <w:footerReference w:type="even" r:id="rId12"/>
              <w:footerReference w:type="default" r:id="rId13"/>
              <w:pgSz w:w="11906" w:h="16838" w:code="9"/>
              <w:pgMar w:top="11057" w:right="1418" w:bottom="2892" w:left="1418" w:header="720" w:footer="629" w:gutter="0"/>
              <w:pgNumType w:start="0"/>
              <w:cols w:space="720"/>
              <w:docGrid w:linePitch="326"/>
            </w:sectPr>
          </w:pPr>
        </w:p>
        <w:p w14:paraId="09DE4AFD" w14:textId="77777777" w:rsidR="004C326B" w:rsidRDefault="009D495A" w:rsidP="00C34739">
          <w:pPr>
            <w:pStyle w:val="Freestyle"/>
            <w:pageBreakBefore/>
            <w:spacing w:before="120" w:after="360" w:line="240" w:lineRule="auto"/>
            <w:jc w:val="center"/>
            <w:rPr>
              <w:rFonts w:ascii="Arial" w:hAnsi="Arial" w:cs="Arial"/>
              <w:b/>
              <w:bCs/>
              <w:color w:val="A5002A"/>
              <w:sz w:val="60"/>
              <w:szCs w:val="60"/>
              <w:lang w:eastAsia="zh-CN"/>
            </w:rPr>
          </w:pPr>
          <w:r>
            <w:rPr>
              <w:noProof/>
              <w:lang w:eastAsia="zh-CN"/>
            </w:rPr>
            <w:lastRenderedPageBreak/>
            <w:drawing>
              <wp:inline distT="0" distB="0" distL="0" distR="0" wp14:anchorId="3F7F8ECC" wp14:editId="1B961069">
                <wp:extent cx="715645" cy="42164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645" cy="421640"/>
                        </a:xfrm>
                        <a:prstGeom prst="rect">
                          <a:avLst/>
                        </a:prstGeom>
                        <a:noFill/>
                        <a:ln>
                          <a:noFill/>
                        </a:ln>
                      </pic:spPr>
                    </pic:pic>
                  </a:graphicData>
                </a:graphic>
              </wp:inline>
            </w:drawing>
          </w:r>
        </w:p>
        <w:p w14:paraId="2FEF7319" w14:textId="77777777" w:rsidR="00C5694A" w:rsidRPr="00C34739" w:rsidRDefault="00D55571" w:rsidP="00C34739">
          <w:pPr>
            <w:pStyle w:val="Heading1No"/>
            <w:spacing w:after="360"/>
          </w:pPr>
          <w:r w:rsidRPr="00C34739">
            <w:t>WELCOME</w:t>
          </w:r>
        </w:p>
      </w:sdtContent>
    </w:sdt>
    <w:bookmarkStart w:id="0" w:name="_Toc18494940" w:displacedByCustomXml="prev"/>
    <w:bookmarkStart w:id="1" w:name="_Toc452562748" w:displacedByCustomXml="prev"/>
    <w:bookmarkStart w:id="2" w:name="_Toc452563561" w:displacedByCustomXml="prev"/>
    <w:bookmarkEnd w:id="0"/>
    <w:p w14:paraId="101F5FD9" w14:textId="77777777" w:rsidR="000E03AA" w:rsidRPr="009D495A" w:rsidRDefault="00A143BB" w:rsidP="00343446">
      <w:pPr>
        <w:pStyle w:val="Freestyle"/>
        <w:spacing w:after="960" w:line="288" w:lineRule="auto"/>
        <w:jc w:val="center"/>
        <w:rPr>
          <w:rFonts w:ascii="Arial" w:hAnsi="Arial" w:cs="Arial"/>
          <w:color w:val="404040" w:themeColor="text1" w:themeTint="BF"/>
          <w:sz w:val="26"/>
          <w:szCs w:val="26"/>
        </w:rPr>
      </w:pPr>
      <w:r w:rsidRPr="00E36460">
        <w:rPr>
          <w:rFonts w:ascii="Arial" w:hAnsi="Arial" w:cs="Arial"/>
          <w:b/>
          <w:bCs/>
          <w:color w:val="404040" w:themeColor="text1" w:themeTint="BF"/>
          <w:sz w:val="24"/>
          <w:szCs w:val="24"/>
        </w:rPr>
        <w:t>TO RENMIN UNIVERSITY OF CHINA</w:t>
      </w:r>
      <w:r w:rsidR="00D711C9" w:rsidRPr="009D495A">
        <w:rPr>
          <w:rFonts w:ascii="Arial" w:hAnsi="Arial" w:cs="Arial"/>
          <w:b/>
          <w:bCs/>
          <w:color w:val="404040" w:themeColor="text1" w:themeTint="BF"/>
          <w:sz w:val="28"/>
          <w:szCs w:val="28"/>
        </w:rPr>
        <w:br/>
      </w:r>
      <w:r w:rsidR="000E03AA" w:rsidRPr="00E36460">
        <w:rPr>
          <w:rFonts w:ascii="Arial" w:hAnsi="Arial" w:cs="Arial"/>
          <w:color w:val="404040" w:themeColor="text1" w:themeTint="BF"/>
          <w:szCs w:val="22"/>
        </w:rPr>
        <w:t>SCHOOL OF INTERNATIONAL STUDIES</w:t>
      </w:r>
      <w:bookmarkEnd w:id="2"/>
      <w:bookmarkEnd w:id="1"/>
    </w:p>
    <w:p w14:paraId="1EACD28A" w14:textId="77777777" w:rsidR="000E03AA" w:rsidRPr="00343446" w:rsidRDefault="000E03AA" w:rsidP="008A2778">
      <w:pPr>
        <w:pStyle w:val="Freestyle"/>
        <w:ind w:left="1134" w:right="1132"/>
        <w:jc w:val="both"/>
        <w:rPr>
          <w:b/>
          <w:bCs/>
          <w:lang w:eastAsia="zh-CN"/>
        </w:rPr>
      </w:pPr>
      <w:r w:rsidRPr="00343446">
        <w:rPr>
          <w:b/>
          <w:bCs/>
          <w:lang w:eastAsia="zh-CN"/>
        </w:rPr>
        <w:t>We are</w:t>
      </w:r>
      <w:r w:rsidR="00B87C72">
        <w:rPr>
          <w:b/>
          <w:bCs/>
          <w:lang w:eastAsia="zh-CN"/>
        </w:rPr>
        <w:t xml:space="preserve"> </w:t>
      </w:r>
      <w:r w:rsidRPr="00343446">
        <w:rPr>
          <w:b/>
          <w:bCs/>
          <w:lang w:eastAsia="zh-CN"/>
        </w:rPr>
        <w:t xml:space="preserve">glad to have you as one of our students </w:t>
      </w:r>
      <w:r w:rsidRPr="00343446">
        <w:rPr>
          <w:lang w:eastAsia="zh-CN"/>
        </w:rPr>
        <w:t>and we hope that your experience will be exciting and rewarding.</w:t>
      </w:r>
    </w:p>
    <w:p w14:paraId="6715AF47" w14:textId="77777777" w:rsidR="005E018C" w:rsidRDefault="00E50B0C" w:rsidP="008A2778">
      <w:pPr>
        <w:pStyle w:val="Freestyle"/>
        <w:ind w:left="1134" w:right="1132"/>
        <w:jc w:val="both"/>
        <w:rPr>
          <w:lang w:eastAsia="zh-CN"/>
        </w:rPr>
      </w:pPr>
      <w:r>
        <w:rPr>
          <w:lang w:eastAsia="zh-CN"/>
        </w:rPr>
        <w:t>The life on campus</w:t>
      </w:r>
      <w:r w:rsidR="00222118" w:rsidRPr="000E03AA">
        <w:rPr>
          <w:lang w:eastAsia="zh-CN"/>
        </w:rPr>
        <w:t xml:space="preserve"> handbook for international students is designed to help you during your studies in Renmin University. It contains important information which you may need to refer to during your stay.</w:t>
      </w:r>
    </w:p>
    <w:p w14:paraId="45F22B02" w14:textId="77777777" w:rsidR="00C12292" w:rsidRPr="00343446" w:rsidRDefault="00C12292" w:rsidP="00C12292">
      <w:pPr>
        <w:pStyle w:val="Freestyle"/>
        <w:spacing w:before="360"/>
        <w:ind w:left="1134" w:right="1132"/>
        <w:jc w:val="both"/>
        <w:rPr>
          <w:i/>
          <w:iCs/>
          <w:lang w:eastAsia="zh-CN"/>
        </w:rPr>
      </w:pPr>
      <w:r w:rsidRPr="00343446">
        <w:rPr>
          <w:i/>
          <w:iCs/>
          <w:lang w:eastAsia="zh-CN"/>
        </w:rPr>
        <w:t>School of International Studies</w:t>
      </w:r>
      <w:r w:rsidRPr="00343446">
        <w:rPr>
          <w:i/>
          <w:iCs/>
          <w:lang w:eastAsia="zh-CN"/>
        </w:rPr>
        <w:tab/>
      </w:r>
      <w:r w:rsidRPr="00343446">
        <w:rPr>
          <w:i/>
          <w:iCs/>
          <w:lang w:eastAsia="zh-CN"/>
        </w:rPr>
        <w:br/>
        <w:t>Renmin University of China</w:t>
      </w:r>
    </w:p>
    <w:p w14:paraId="43C85C34" w14:textId="77777777" w:rsidR="00C12292" w:rsidRPr="00571D9D" w:rsidRDefault="00C12292" w:rsidP="00C12292">
      <w:pPr>
        <w:pStyle w:val="Freestyle"/>
        <w:spacing w:before="1700" w:after="2300" w:line="240" w:lineRule="auto"/>
        <w:jc w:val="center"/>
        <w:rPr>
          <w:rFonts w:ascii="Arial" w:hAnsi="Arial" w:cs="Arial"/>
          <w:b/>
          <w:bCs/>
          <w:color w:val="A5002A"/>
          <w:sz w:val="24"/>
          <w:szCs w:val="24"/>
          <w:lang w:eastAsia="zh-CN"/>
        </w:rPr>
        <w:sectPr w:rsidR="00C12292" w:rsidRPr="00571D9D" w:rsidSect="00954FD0">
          <w:headerReference w:type="default" r:id="rId15"/>
          <w:footerReference w:type="default" r:id="rId16"/>
          <w:headerReference w:type="first" r:id="rId17"/>
          <w:footerReference w:type="first" r:id="rId18"/>
          <w:type w:val="continuous"/>
          <w:pgSz w:w="11906" w:h="16838" w:code="9"/>
          <w:pgMar w:top="1474" w:right="1985" w:bottom="1474" w:left="1985" w:header="720" w:footer="726" w:gutter="0"/>
          <w:pgNumType w:start="0"/>
          <w:cols w:space="720"/>
          <w:docGrid w:linePitch="326"/>
        </w:sectPr>
      </w:pPr>
    </w:p>
    <w:p w14:paraId="7886050A" w14:textId="77777777" w:rsidR="00C34739" w:rsidRDefault="00C34739" w:rsidP="00831AF9">
      <w:pPr>
        <w:pStyle w:val="Heading1No"/>
        <w:spacing w:before="240"/>
      </w:pPr>
      <w:r>
        <w:rPr>
          <w:noProof/>
        </w:rPr>
        <w:lastRenderedPageBreak/>
        <w:drawing>
          <wp:inline distT="0" distB="0" distL="0" distR="0" wp14:anchorId="67005FFD" wp14:editId="146F5091">
            <wp:extent cx="715645" cy="42164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645" cy="421640"/>
                    </a:xfrm>
                    <a:prstGeom prst="rect">
                      <a:avLst/>
                    </a:prstGeom>
                    <a:noFill/>
                    <a:ln>
                      <a:noFill/>
                    </a:ln>
                  </pic:spPr>
                </pic:pic>
              </a:graphicData>
            </a:graphic>
          </wp:inline>
        </w:drawing>
      </w:r>
    </w:p>
    <w:p w14:paraId="487C3BC8" w14:textId="77777777" w:rsidR="00335E25" w:rsidRPr="00335E25" w:rsidRDefault="004E154F" w:rsidP="00831AF9">
      <w:pPr>
        <w:pStyle w:val="Heading1No"/>
        <w:spacing w:after="1200"/>
      </w:pPr>
      <w:r>
        <w:t>Contents</w:t>
      </w:r>
    </w:p>
    <w:p w14:paraId="610E37E7" w14:textId="05E5E924" w:rsidR="000735B8" w:rsidRDefault="0047198C">
      <w:pPr>
        <w:pStyle w:val="12"/>
        <w:rPr>
          <w:rFonts w:asciiTheme="minorHAnsi" w:hAnsiTheme="minorHAnsi" w:cstheme="minorBidi"/>
          <w:b w:val="0"/>
          <w:bCs w:val="0"/>
          <w:caps w:val="0"/>
          <w:color w:val="auto"/>
          <w:sz w:val="22"/>
          <w:szCs w:val="22"/>
          <w:lang w:eastAsia="zh-CN"/>
        </w:rPr>
      </w:pPr>
      <w:r>
        <w:rPr>
          <w:b w:val="0"/>
          <w:bCs w:val="0"/>
          <w:caps w:val="0"/>
          <w:lang w:eastAsia="zh-CN"/>
        </w:rPr>
        <w:fldChar w:fldCharType="begin"/>
      </w:r>
      <w:r w:rsidR="002A6FE0">
        <w:rPr>
          <w:b w:val="0"/>
          <w:bCs w:val="0"/>
          <w:caps w:val="0"/>
          <w:lang w:eastAsia="zh-CN"/>
        </w:rPr>
        <w:instrText xml:space="preserve"> TOC \o "1-2" \h \z \u </w:instrText>
      </w:r>
      <w:r>
        <w:rPr>
          <w:b w:val="0"/>
          <w:bCs w:val="0"/>
          <w:caps w:val="0"/>
          <w:lang w:eastAsia="zh-CN"/>
        </w:rPr>
        <w:fldChar w:fldCharType="separate"/>
      </w:r>
      <w:hyperlink w:anchor="_Toc18585562" w:history="1">
        <w:r w:rsidR="000735B8" w:rsidRPr="0004346C">
          <w:rPr>
            <w:rStyle w:val="aff9"/>
          </w:rPr>
          <w:t>1</w:t>
        </w:r>
        <w:r w:rsidR="000735B8">
          <w:rPr>
            <w:rFonts w:asciiTheme="minorHAnsi" w:hAnsiTheme="minorHAnsi" w:cstheme="minorBidi"/>
            <w:b w:val="0"/>
            <w:bCs w:val="0"/>
            <w:caps w:val="0"/>
            <w:color w:val="auto"/>
            <w:sz w:val="22"/>
            <w:szCs w:val="22"/>
            <w:lang w:eastAsia="zh-CN"/>
          </w:rPr>
          <w:tab/>
        </w:r>
        <w:r w:rsidR="000735B8" w:rsidRPr="0004346C">
          <w:rPr>
            <w:rStyle w:val="aff9"/>
          </w:rPr>
          <w:t>BEFORE YOU ARRIVE</w:t>
        </w:r>
        <w:r w:rsidR="000735B8">
          <w:rPr>
            <w:webHidden/>
          </w:rPr>
          <w:tab/>
        </w:r>
        <w:r>
          <w:rPr>
            <w:webHidden/>
          </w:rPr>
          <w:fldChar w:fldCharType="begin"/>
        </w:r>
        <w:r w:rsidR="000735B8">
          <w:rPr>
            <w:webHidden/>
          </w:rPr>
          <w:instrText xml:space="preserve"> PAGEREF _Toc18585562 \h </w:instrText>
        </w:r>
        <w:r>
          <w:rPr>
            <w:webHidden/>
          </w:rPr>
        </w:r>
        <w:r>
          <w:rPr>
            <w:webHidden/>
          </w:rPr>
          <w:fldChar w:fldCharType="separate"/>
        </w:r>
        <w:r w:rsidR="004F74DA">
          <w:rPr>
            <w:webHidden/>
          </w:rPr>
          <w:t>1</w:t>
        </w:r>
        <w:r>
          <w:rPr>
            <w:webHidden/>
          </w:rPr>
          <w:fldChar w:fldCharType="end"/>
        </w:r>
      </w:hyperlink>
    </w:p>
    <w:p w14:paraId="7983875C" w14:textId="49C86CE5" w:rsidR="000735B8" w:rsidRDefault="00715865">
      <w:pPr>
        <w:pStyle w:val="22"/>
        <w:rPr>
          <w:rFonts w:asciiTheme="minorHAnsi" w:hAnsiTheme="minorHAnsi" w:cstheme="minorBidi"/>
          <w:sz w:val="22"/>
          <w:szCs w:val="22"/>
          <w:lang w:eastAsia="zh-CN"/>
        </w:rPr>
      </w:pPr>
      <w:hyperlink w:anchor="_Toc18585563" w:history="1">
        <w:r w:rsidR="000735B8" w:rsidRPr="0004346C">
          <w:rPr>
            <w:rStyle w:val="aff9"/>
          </w:rPr>
          <w:t>1.1</w:t>
        </w:r>
        <w:r w:rsidR="000735B8">
          <w:rPr>
            <w:rFonts w:asciiTheme="minorHAnsi" w:hAnsiTheme="minorHAnsi" w:cstheme="minorBidi"/>
            <w:sz w:val="22"/>
            <w:szCs w:val="22"/>
            <w:lang w:eastAsia="zh-CN"/>
          </w:rPr>
          <w:tab/>
        </w:r>
        <w:r w:rsidR="000735B8" w:rsidRPr="0004346C">
          <w:rPr>
            <w:rStyle w:val="aff9"/>
          </w:rPr>
          <w:t>Apply for Visa</w:t>
        </w:r>
        <w:r w:rsidR="000735B8">
          <w:rPr>
            <w:webHidden/>
          </w:rPr>
          <w:tab/>
        </w:r>
        <w:r w:rsidR="0047198C">
          <w:rPr>
            <w:webHidden/>
          </w:rPr>
          <w:fldChar w:fldCharType="begin"/>
        </w:r>
        <w:r w:rsidR="000735B8">
          <w:rPr>
            <w:webHidden/>
          </w:rPr>
          <w:instrText xml:space="preserve"> PAGEREF _Toc18585563 \h </w:instrText>
        </w:r>
        <w:r w:rsidR="0047198C">
          <w:rPr>
            <w:webHidden/>
          </w:rPr>
        </w:r>
        <w:r w:rsidR="0047198C">
          <w:rPr>
            <w:webHidden/>
          </w:rPr>
          <w:fldChar w:fldCharType="separate"/>
        </w:r>
        <w:r w:rsidR="004F74DA">
          <w:rPr>
            <w:webHidden/>
          </w:rPr>
          <w:t>1</w:t>
        </w:r>
        <w:r w:rsidR="0047198C">
          <w:rPr>
            <w:webHidden/>
          </w:rPr>
          <w:fldChar w:fldCharType="end"/>
        </w:r>
      </w:hyperlink>
    </w:p>
    <w:p w14:paraId="45ECCA95" w14:textId="6DD510C6" w:rsidR="000735B8" w:rsidRDefault="00715865">
      <w:pPr>
        <w:pStyle w:val="22"/>
        <w:rPr>
          <w:rFonts w:asciiTheme="minorHAnsi" w:hAnsiTheme="minorHAnsi" w:cstheme="minorBidi"/>
          <w:sz w:val="22"/>
          <w:szCs w:val="22"/>
          <w:lang w:eastAsia="zh-CN"/>
        </w:rPr>
      </w:pPr>
      <w:hyperlink w:anchor="_Toc18585564" w:history="1">
        <w:r w:rsidR="000735B8" w:rsidRPr="0004346C">
          <w:rPr>
            <w:rStyle w:val="aff9"/>
          </w:rPr>
          <w:t>1.2</w:t>
        </w:r>
        <w:r w:rsidR="000735B8">
          <w:rPr>
            <w:rFonts w:asciiTheme="minorHAnsi" w:hAnsiTheme="minorHAnsi" w:cstheme="minorBidi"/>
            <w:sz w:val="22"/>
            <w:szCs w:val="22"/>
            <w:lang w:eastAsia="zh-CN"/>
          </w:rPr>
          <w:tab/>
        </w:r>
        <w:r w:rsidR="000735B8" w:rsidRPr="0004346C">
          <w:rPr>
            <w:rStyle w:val="aff9"/>
          </w:rPr>
          <w:t>Book Accommodation</w:t>
        </w:r>
        <w:r w:rsidR="000735B8">
          <w:rPr>
            <w:webHidden/>
          </w:rPr>
          <w:tab/>
        </w:r>
        <w:r w:rsidR="0047198C">
          <w:rPr>
            <w:webHidden/>
          </w:rPr>
          <w:fldChar w:fldCharType="begin"/>
        </w:r>
        <w:r w:rsidR="000735B8">
          <w:rPr>
            <w:webHidden/>
          </w:rPr>
          <w:instrText xml:space="preserve"> PAGEREF _Toc18585564 \h </w:instrText>
        </w:r>
        <w:r w:rsidR="0047198C">
          <w:rPr>
            <w:webHidden/>
          </w:rPr>
        </w:r>
        <w:r w:rsidR="0047198C">
          <w:rPr>
            <w:webHidden/>
          </w:rPr>
          <w:fldChar w:fldCharType="separate"/>
        </w:r>
        <w:r w:rsidR="004F74DA">
          <w:rPr>
            <w:webHidden/>
          </w:rPr>
          <w:t>1</w:t>
        </w:r>
        <w:r w:rsidR="0047198C">
          <w:rPr>
            <w:webHidden/>
          </w:rPr>
          <w:fldChar w:fldCharType="end"/>
        </w:r>
      </w:hyperlink>
    </w:p>
    <w:p w14:paraId="2824A134" w14:textId="460B196E" w:rsidR="000735B8" w:rsidRDefault="00715865">
      <w:pPr>
        <w:pStyle w:val="22"/>
        <w:rPr>
          <w:rFonts w:asciiTheme="minorHAnsi" w:hAnsiTheme="minorHAnsi" w:cstheme="minorBidi"/>
          <w:sz w:val="22"/>
          <w:szCs w:val="22"/>
          <w:lang w:eastAsia="zh-CN"/>
        </w:rPr>
      </w:pPr>
      <w:hyperlink w:anchor="_Toc18585565" w:history="1">
        <w:r w:rsidR="000735B8" w:rsidRPr="0004346C">
          <w:rPr>
            <w:rStyle w:val="aff9"/>
          </w:rPr>
          <w:t>1.3</w:t>
        </w:r>
        <w:r w:rsidR="000735B8">
          <w:rPr>
            <w:rFonts w:asciiTheme="minorHAnsi" w:hAnsiTheme="minorHAnsi" w:cstheme="minorBidi"/>
            <w:sz w:val="22"/>
            <w:szCs w:val="22"/>
            <w:lang w:eastAsia="zh-CN"/>
          </w:rPr>
          <w:tab/>
        </w:r>
        <w:r w:rsidR="000735B8" w:rsidRPr="0004346C">
          <w:rPr>
            <w:rStyle w:val="aff9"/>
          </w:rPr>
          <w:t>How to get to Renmin University of China</w:t>
        </w:r>
        <w:r w:rsidR="000735B8">
          <w:rPr>
            <w:webHidden/>
          </w:rPr>
          <w:tab/>
        </w:r>
        <w:r w:rsidR="0047198C">
          <w:rPr>
            <w:webHidden/>
          </w:rPr>
          <w:fldChar w:fldCharType="begin"/>
        </w:r>
        <w:r w:rsidR="000735B8">
          <w:rPr>
            <w:webHidden/>
          </w:rPr>
          <w:instrText xml:space="preserve"> PAGEREF _Toc18585565 \h </w:instrText>
        </w:r>
        <w:r w:rsidR="0047198C">
          <w:rPr>
            <w:webHidden/>
          </w:rPr>
        </w:r>
        <w:r w:rsidR="0047198C">
          <w:rPr>
            <w:webHidden/>
          </w:rPr>
          <w:fldChar w:fldCharType="separate"/>
        </w:r>
        <w:r w:rsidR="004F74DA">
          <w:rPr>
            <w:webHidden/>
          </w:rPr>
          <w:t>3</w:t>
        </w:r>
        <w:r w:rsidR="0047198C">
          <w:rPr>
            <w:webHidden/>
          </w:rPr>
          <w:fldChar w:fldCharType="end"/>
        </w:r>
      </w:hyperlink>
    </w:p>
    <w:p w14:paraId="20491106" w14:textId="428EC7CD" w:rsidR="000735B8" w:rsidRDefault="00715865">
      <w:pPr>
        <w:pStyle w:val="12"/>
        <w:rPr>
          <w:rFonts w:asciiTheme="minorHAnsi" w:hAnsiTheme="minorHAnsi" w:cstheme="minorBidi"/>
          <w:b w:val="0"/>
          <w:bCs w:val="0"/>
          <w:caps w:val="0"/>
          <w:color w:val="auto"/>
          <w:sz w:val="22"/>
          <w:szCs w:val="22"/>
          <w:lang w:eastAsia="zh-CN"/>
        </w:rPr>
      </w:pPr>
      <w:hyperlink w:anchor="_Toc18585566" w:history="1">
        <w:r w:rsidR="000735B8" w:rsidRPr="0004346C">
          <w:rPr>
            <w:rStyle w:val="aff9"/>
          </w:rPr>
          <w:t>2</w:t>
        </w:r>
        <w:r w:rsidR="000735B8">
          <w:rPr>
            <w:rFonts w:asciiTheme="minorHAnsi" w:hAnsiTheme="minorHAnsi" w:cstheme="minorBidi"/>
            <w:b w:val="0"/>
            <w:bCs w:val="0"/>
            <w:caps w:val="0"/>
            <w:color w:val="auto"/>
            <w:sz w:val="22"/>
            <w:szCs w:val="22"/>
            <w:lang w:eastAsia="zh-CN"/>
          </w:rPr>
          <w:tab/>
        </w:r>
        <w:r w:rsidR="000735B8" w:rsidRPr="0004346C">
          <w:rPr>
            <w:rStyle w:val="aff9"/>
          </w:rPr>
          <w:t>REGISTRATION</w:t>
        </w:r>
        <w:r w:rsidR="000735B8">
          <w:rPr>
            <w:webHidden/>
          </w:rPr>
          <w:tab/>
        </w:r>
        <w:r w:rsidR="0047198C">
          <w:rPr>
            <w:webHidden/>
          </w:rPr>
          <w:fldChar w:fldCharType="begin"/>
        </w:r>
        <w:r w:rsidR="000735B8">
          <w:rPr>
            <w:webHidden/>
          </w:rPr>
          <w:instrText xml:space="preserve"> PAGEREF _Toc18585566 \h </w:instrText>
        </w:r>
        <w:r w:rsidR="0047198C">
          <w:rPr>
            <w:webHidden/>
          </w:rPr>
        </w:r>
        <w:r w:rsidR="0047198C">
          <w:rPr>
            <w:webHidden/>
          </w:rPr>
          <w:fldChar w:fldCharType="separate"/>
        </w:r>
        <w:r w:rsidR="004F74DA">
          <w:rPr>
            <w:webHidden/>
          </w:rPr>
          <w:t>5</w:t>
        </w:r>
        <w:r w:rsidR="0047198C">
          <w:rPr>
            <w:webHidden/>
          </w:rPr>
          <w:fldChar w:fldCharType="end"/>
        </w:r>
      </w:hyperlink>
    </w:p>
    <w:p w14:paraId="2E1ED172" w14:textId="3BA26690" w:rsidR="000735B8" w:rsidRDefault="00715865">
      <w:pPr>
        <w:pStyle w:val="22"/>
        <w:rPr>
          <w:rFonts w:asciiTheme="minorHAnsi" w:hAnsiTheme="minorHAnsi" w:cstheme="minorBidi"/>
          <w:sz w:val="22"/>
          <w:szCs w:val="22"/>
          <w:lang w:eastAsia="zh-CN"/>
        </w:rPr>
      </w:pPr>
      <w:hyperlink w:anchor="_Toc18585567" w:history="1">
        <w:r w:rsidR="000735B8" w:rsidRPr="0004346C">
          <w:rPr>
            <w:rStyle w:val="aff9"/>
          </w:rPr>
          <w:t>2.1</w:t>
        </w:r>
        <w:r w:rsidR="000735B8">
          <w:rPr>
            <w:rFonts w:asciiTheme="minorHAnsi" w:hAnsiTheme="minorHAnsi" w:cstheme="minorBidi"/>
            <w:sz w:val="22"/>
            <w:szCs w:val="22"/>
            <w:lang w:eastAsia="zh-CN"/>
          </w:rPr>
          <w:tab/>
        </w:r>
        <w:r w:rsidR="000735B8" w:rsidRPr="0004346C">
          <w:rPr>
            <w:rStyle w:val="aff9"/>
          </w:rPr>
          <w:t>Registration for New Students</w:t>
        </w:r>
        <w:r w:rsidR="000735B8">
          <w:rPr>
            <w:webHidden/>
          </w:rPr>
          <w:tab/>
        </w:r>
        <w:r w:rsidR="0047198C">
          <w:rPr>
            <w:webHidden/>
          </w:rPr>
          <w:fldChar w:fldCharType="begin"/>
        </w:r>
        <w:r w:rsidR="000735B8">
          <w:rPr>
            <w:webHidden/>
          </w:rPr>
          <w:instrText xml:space="preserve"> PAGEREF _Toc18585567 \h </w:instrText>
        </w:r>
        <w:r w:rsidR="0047198C">
          <w:rPr>
            <w:webHidden/>
          </w:rPr>
        </w:r>
        <w:r w:rsidR="0047198C">
          <w:rPr>
            <w:webHidden/>
          </w:rPr>
          <w:fldChar w:fldCharType="separate"/>
        </w:r>
        <w:r w:rsidR="004F74DA">
          <w:rPr>
            <w:webHidden/>
          </w:rPr>
          <w:t>5</w:t>
        </w:r>
        <w:r w:rsidR="0047198C">
          <w:rPr>
            <w:webHidden/>
          </w:rPr>
          <w:fldChar w:fldCharType="end"/>
        </w:r>
      </w:hyperlink>
    </w:p>
    <w:p w14:paraId="4B9C1F09" w14:textId="64688240" w:rsidR="000735B8" w:rsidRDefault="00715865" w:rsidP="004F74DA">
      <w:pPr>
        <w:pStyle w:val="22"/>
        <w:rPr>
          <w:rFonts w:asciiTheme="minorHAnsi" w:hAnsiTheme="minorHAnsi" w:cstheme="minorBidi"/>
          <w:sz w:val="22"/>
          <w:szCs w:val="22"/>
          <w:lang w:eastAsia="zh-CN"/>
        </w:rPr>
      </w:pPr>
      <w:hyperlink w:anchor="_Toc18585568" w:history="1">
        <w:r w:rsidR="000735B8" w:rsidRPr="0004346C">
          <w:rPr>
            <w:rStyle w:val="aff9"/>
          </w:rPr>
          <w:t>2.2</w:t>
        </w:r>
        <w:r w:rsidR="000735B8">
          <w:rPr>
            <w:rFonts w:asciiTheme="minorHAnsi" w:hAnsiTheme="minorHAnsi" w:cstheme="minorBidi"/>
            <w:sz w:val="22"/>
            <w:szCs w:val="22"/>
            <w:lang w:eastAsia="zh-CN"/>
          </w:rPr>
          <w:tab/>
        </w:r>
        <w:r w:rsidR="000735B8" w:rsidRPr="0004346C">
          <w:rPr>
            <w:rStyle w:val="aff9"/>
          </w:rPr>
          <w:t>Semester Registration for Already Enrolled Students</w:t>
        </w:r>
        <w:r w:rsidR="000735B8">
          <w:rPr>
            <w:webHidden/>
          </w:rPr>
          <w:tab/>
        </w:r>
        <w:r w:rsidR="0047198C">
          <w:rPr>
            <w:webHidden/>
          </w:rPr>
          <w:fldChar w:fldCharType="begin"/>
        </w:r>
        <w:r w:rsidR="000735B8">
          <w:rPr>
            <w:webHidden/>
          </w:rPr>
          <w:instrText xml:space="preserve"> PAGEREF _Toc18585568 \h </w:instrText>
        </w:r>
        <w:r w:rsidR="0047198C">
          <w:rPr>
            <w:webHidden/>
          </w:rPr>
        </w:r>
        <w:r w:rsidR="0047198C">
          <w:rPr>
            <w:webHidden/>
          </w:rPr>
          <w:fldChar w:fldCharType="separate"/>
        </w:r>
        <w:r w:rsidR="004F74DA">
          <w:rPr>
            <w:webHidden/>
          </w:rPr>
          <w:t>6</w:t>
        </w:r>
        <w:r w:rsidR="0047198C">
          <w:rPr>
            <w:webHidden/>
          </w:rPr>
          <w:fldChar w:fldCharType="end"/>
        </w:r>
      </w:hyperlink>
    </w:p>
    <w:p w14:paraId="3F5F7A28" w14:textId="06E086BB" w:rsidR="000735B8" w:rsidRDefault="00715865">
      <w:pPr>
        <w:pStyle w:val="12"/>
        <w:rPr>
          <w:rFonts w:asciiTheme="minorHAnsi" w:hAnsiTheme="minorHAnsi" w:cstheme="minorBidi"/>
          <w:b w:val="0"/>
          <w:bCs w:val="0"/>
          <w:caps w:val="0"/>
          <w:color w:val="auto"/>
          <w:sz w:val="22"/>
          <w:szCs w:val="22"/>
          <w:lang w:eastAsia="zh-CN"/>
        </w:rPr>
      </w:pPr>
      <w:hyperlink w:anchor="_Toc18585570" w:history="1">
        <w:r w:rsidR="000735B8" w:rsidRPr="0004346C">
          <w:rPr>
            <w:rStyle w:val="aff9"/>
          </w:rPr>
          <w:t>3</w:t>
        </w:r>
        <w:r w:rsidR="000735B8">
          <w:rPr>
            <w:rFonts w:asciiTheme="minorHAnsi" w:hAnsiTheme="minorHAnsi" w:cstheme="minorBidi"/>
            <w:b w:val="0"/>
            <w:bCs w:val="0"/>
            <w:caps w:val="0"/>
            <w:color w:val="auto"/>
            <w:sz w:val="22"/>
            <w:szCs w:val="22"/>
            <w:lang w:eastAsia="zh-CN"/>
          </w:rPr>
          <w:tab/>
        </w:r>
        <w:r w:rsidR="000735B8" w:rsidRPr="0004346C">
          <w:rPr>
            <w:rStyle w:val="aff9"/>
          </w:rPr>
          <w:t>VISA AND RESIDENCE PERMIT</w:t>
        </w:r>
        <w:r w:rsidR="000735B8">
          <w:rPr>
            <w:webHidden/>
          </w:rPr>
          <w:tab/>
        </w:r>
        <w:r w:rsidR="0047198C">
          <w:rPr>
            <w:webHidden/>
          </w:rPr>
          <w:fldChar w:fldCharType="begin"/>
        </w:r>
        <w:r w:rsidR="000735B8">
          <w:rPr>
            <w:webHidden/>
          </w:rPr>
          <w:instrText xml:space="preserve"> PAGEREF _Toc18585570 \h </w:instrText>
        </w:r>
        <w:r w:rsidR="0047198C">
          <w:rPr>
            <w:webHidden/>
          </w:rPr>
        </w:r>
        <w:r w:rsidR="0047198C">
          <w:rPr>
            <w:webHidden/>
          </w:rPr>
          <w:fldChar w:fldCharType="separate"/>
        </w:r>
        <w:r w:rsidR="004F74DA">
          <w:rPr>
            <w:webHidden/>
          </w:rPr>
          <w:t>7</w:t>
        </w:r>
        <w:r w:rsidR="0047198C">
          <w:rPr>
            <w:webHidden/>
          </w:rPr>
          <w:fldChar w:fldCharType="end"/>
        </w:r>
      </w:hyperlink>
    </w:p>
    <w:p w14:paraId="4CDE1ADC" w14:textId="0CD71F43" w:rsidR="000735B8" w:rsidRDefault="00715865">
      <w:pPr>
        <w:pStyle w:val="22"/>
        <w:rPr>
          <w:rFonts w:asciiTheme="minorHAnsi" w:hAnsiTheme="minorHAnsi" w:cstheme="minorBidi"/>
          <w:sz w:val="22"/>
          <w:szCs w:val="22"/>
          <w:lang w:eastAsia="zh-CN"/>
        </w:rPr>
      </w:pPr>
      <w:hyperlink w:anchor="_Toc18585571" w:history="1">
        <w:r w:rsidR="000735B8" w:rsidRPr="0004346C">
          <w:rPr>
            <w:rStyle w:val="aff9"/>
          </w:rPr>
          <w:t>3.1</w:t>
        </w:r>
        <w:r w:rsidR="000735B8">
          <w:rPr>
            <w:rFonts w:asciiTheme="minorHAnsi" w:hAnsiTheme="minorHAnsi" w:cstheme="minorBidi"/>
            <w:sz w:val="22"/>
            <w:szCs w:val="22"/>
            <w:lang w:eastAsia="zh-CN"/>
          </w:rPr>
          <w:tab/>
        </w:r>
        <w:r w:rsidR="000735B8" w:rsidRPr="0004346C">
          <w:rPr>
            <w:rStyle w:val="aff9"/>
          </w:rPr>
          <w:t>X2 Visa</w:t>
        </w:r>
        <w:r w:rsidR="000735B8">
          <w:rPr>
            <w:webHidden/>
          </w:rPr>
          <w:tab/>
        </w:r>
        <w:r w:rsidR="0047198C">
          <w:rPr>
            <w:webHidden/>
          </w:rPr>
          <w:fldChar w:fldCharType="begin"/>
        </w:r>
        <w:r w:rsidR="000735B8">
          <w:rPr>
            <w:webHidden/>
          </w:rPr>
          <w:instrText xml:space="preserve"> PAGEREF _Toc18585571 \h </w:instrText>
        </w:r>
        <w:r w:rsidR="0047198C">
          <w:rPr>
            <w:webHidden/>
          </w:rPr>
        </w:r>
        <w:r w:rsidR="0047198C">
          <w:rPr>
            <w:webHidden/>
          </w:rPr>
          <w:fldChar w:fldCharType="separate"/>
        </w:r>
        <w:r w:rsidR="004F74DA">
          <w:rPr>
            <w:webHidden/>
          </w:rPr>
          <w:t>7</w:t>
        </w:r>
        <w:r w:rsidR="0047198C">
          <w:rPr>
            <w:webHidden/>
          </w:rPr>
          <w:fldChar w:fldCharType="end"/>
        </w:r>
      </w:hyperlink>
    </w:p>
    <w:p w14:paraId="7FB94AF3" w14:textId="6A28940D" w:rsidR="000735B8" w:rsidRDefault="00715865">
      <w:pPr>
        <w:pStyle w:val="22"/>
        <w:rPr>
          <w:rFonts w:asciiTheme="minorHAnsi" w:hAnsiTheme="minorHAnsi" w:cstheme="minorBidi"/>
          <w:sz w:val="22"/>
          <w:szCs w:val="22"/>
          <w:lang w:eastAsia="zh-CN"/>
        </w:rPr>
      </w:pPr>
      <w:hyperlink w:anchor="_Toc18585572" w:history="1">
        <w:r w:rsidR="000735B8" w:rsidRPr="0004346C">
          <w:rPr>
            <w:rStyle w:val="aff9"/>
          </w:rPr>
          <w:t>3.2</w:t>
        </w:r>
        <w:r w:rsidR="000735B8">
          <w:rPr>
            <w:rFonts w:asciiTheme="minorHAnsi" w:hAnsiTheme="minorHAnsi" w:cstheme="minorBidi"/>
            <w:sz w:val="22"/>
            <w:szCs w:val="22"/>
            <w:lang w:eastAsia="zh-CN"/>
          </w:rPr>
          <w:tab/>
        </w:r>
        <w:r w:rsidR="000735B8" w:rsidRPr="0004346C">
          <w:rPr>
            <w:rStyle w:val="aff9"/>
          </w:rPr>
          <w:t>X1 Visa</w:t>
        </w:r>
        <w:r w:rsidR="000735B8">
          <w:rPr>
            <w:webHidden/>
          </w:rPr>
          <w:tab/>
        </w:r>
        <w:r w:rsidR="0047198C">
          <w:rPr>
            <w:webHidden/>
          </w:rPr>
          <w:fldChar w:fldCharType="begin"/>
        </w:r>
        <w:r w:rsidR="000735B8">
          <w:rPr>
            <w:webHidden/>
          </w:rPr>
          <w:instrText xml:space="preserve"> PAGEREF _Toc18585572 \h </w:instrText>
        </w:r>
        <w:r w:rsidR="0047198C">
          <w:rPr>
            <w:webHidden/>
          </w:rPr>
        </w:r>
        <w:r w:rsidR="0047198C">
          <w:rPr>
            <w:webHidden/>
          </w:rPr>
          <w:fldChar w:fldCharType="separate"/>
        </w:r>
        <w:r w:rsidR="004F74DA">
          <w:rPr>
            <w:webHidden/>
          </w:rPr>
          <w:t>7</w:t>
        </w:r>
        <w:r w:rsidR="0047198C">
          <w:rPr>
            <w:webHidden/>
          </w:rPr>
          <w:fldChar w:fldCharType="end"/>
        </w:r>
      </w:hyperlink>
    </w:p>
    <w:p w14:paraId="027D551A" w14:textId="3299AF4C" w:rsidR="000735B8" w:rsidRDefault="00715865">
      <w:pPr>
        <w:pStyle w:val="22"/>
        <w:rPr>
          <w:rFonts w:asciiTheme="minorHAnsi" w:hAnsiTheme="minorHAnsi" w:cstheme="minorBidi"/>
          <w:sz w:val="22"/>
          <w:szCs w:val="22"/>
          <w:lang w:eastAsia="zh-CN"/>
        </w:rPr>
      </w:pPr>
      <w:hyperlink w:anchor="_Toc18585573" w:history="1">
        <w:r w:rsidR="000735B8" w:rsidRPr="0004346C">
          <w:rPr>
            <w:rStyle w:val="aff9"/>
          </w:rPr>
          <w:t>3.3</w:t>
        </w:r>
        <w:r w:rsidR="000735B8">
          <w:rPr>
            <w:rFonts w:asciiTheme="minorHAnsi" w:hAnsiTheme="minorHAnsi" w:cstheme="minorBidi"/>
            <w:sz w:val="22"/>
            <w:szCs w:val="22"/>
            <w:lang w:eastAsia="zh-CN"/>
          </w:rPr>
          <w:tab/>
        </w:r>
        <w:r w:rsidR="000735B8" w:rsidRPr="0004346C">
          <w:rPr>
            <w:rStyle w:val="aff9"/>
          </w:rPr>
          <w:t>Residence Permit</w:t>
        </w:r>
        <w:r w:rsidR="000735B8">
          <w:rPr>
            <w:webHidden/>
          </w:rPr>
          <w:tab/>
        </w:r>
        <w:r w:rsidR="0047198C">
          <w:rPr>
            <w:webHidden/>
          </w:rPr>
          <w:fldChar w:fldCharType="begin"/>
        </w:r>
        <w:r w:rsidR="000735B8">
          <w:rPr>
            <w:webHidden/>
          </w:rPr>
          <w:instrText xml:space="preserve"> PAGEREF _Toc18585573 \h </w:instrText>
        </w:r>
        <w:r w:rsidR="0047198C">
          <w:rPr>
            <w:webHidden/>
          </w:rPr>
        </w:r>
        <w:r w:rsidR="0047198C">
          <w:rPr>
            <w:webHidden/>
          </w:rPr>
          <w:fldChar w:fldCharType="separate"/>
        </w:r>
        <w:r w:rsidR="004F74DA">
          <w:rPr>
            <w:webHidden/>
          </w:rPr>
          <w:t>7</w:t>
        </w:r>
        <w:r w:rsidR="0047198C">
          <w:rPr>
            <w:webHidden/>
          </w:rPr>
          <w:fldChar w:fldCharType="end"/>
        </w:r>
      </w:hyperlink>
    </w:p>
    <w:p w14:paraId="1D366DA3" w14:textId="682977D4" w:rsidR="000735B8" w:rsidRDefault="00715865">
      <w:pPr>
        <w:pStyle w:val="22"/>
        <w:rPr>
          <w:rFonts w:asciiTheme="minorHAnsi" w:hAnsiTheme="minorHAnsi" w:cstheme="minorBidi"/>
          <w:sz w:val="22"/>
          <w:szCs w:val="22"/>
          <w:lang w:eastAsia="zh-CN"/>
        </w:rPr>
      </w:pPr>
      <w:hyperlink w:anchor="_Toc18585574" w:history="1">
        <w:r w:rsidR="000735B8" w:rsidRPr="0004346C">
          <w:rPr>
            <w:rStyle w:val="aff9"/>
          </w:rPr>
          <w:t>3.4</w:t>
        </w:r>
        <w:r w:rsidR="000735B8">
          <w:rPr>
            <w:rFonts w:asciiTheme="minorHAnsi" w:hAnsiTheme="minorHAnsi" w:cstheme="minorBidi"/>
            <w:sz w:val="22"/>
            <w:szCs w:val="22"/>
            <w:lang w:eastAsia="zh-CN"/>
          </w:rPr>
          <w:tab/>
        </w:r>
        <w:r w:rsidR="000735B8" w:rsidRPr="0004346C">
          <w:rPr>
            <w:rStyle w:val="aff9"/>
          </w:rPr>
          <w:t>Internship Visa</w:t>
        </w:r>
        <w:r w:rsidR="000735B8">
          <w:rPr>
            <w:webHidden/>
          </w:rPr>
          <w:tab/>
        </w:r>
        <w:r w:rsidR="0047198C">
          <w:rPr>
            <w:webHidden/>
          </w:rPr>
          <w:fldChar w:fldCharType="begin"/>
        </w:r>
        <w:r w:rsidR="000735B8">
          <w:rPr>
            <w:webHidden/>
          </w:rPr>
          <w:instrText xml:space="preserve"> PAGEREF _Toc18585574 \h </w:instrText>
        </w:r>
        <w:r w:rsidR="0047198C">
          <w:rPr>
            <w:webHidden/>
          </w:rPr>
        </w:r>
        <w:r w:rsidR="0047198C">
          <w:rPr>
            <w:webHidden/>
          </w:rPr>
          <w:fldChar w:fldCharType="separate"/>
        </w:r>
        <w:r w:rsidR="004F74DA">
          <w:rPr>
            <w:webHidden/>
          </w:rPr>
          <w:t>9</w:t>
        </w:r>
        <w:r w:rsidR="0047198C">
          <w:rPr>
            <w:webHidden/>
          </w:rPr>
          <w:fldChar w:fldCharType="end"/>
        </w:r>
      </w:hyperlink>
    </w:p>
    <w:p w14:paraId="4C18B99E" w14:textId="64394423" w:rsidR="000735B8" w:rsidRDefault="00715865">
      <w:pPr>
        <w:pStyle w:val="22"/>
        <w:rPr>
          <w:rFonts w:asciiTheme="minorHAnsi" w:hAnsiTheme="minorHAnsi" w:cstheme="minorBidi"/>
          <w:sz w:val="22"/>
          <w:szCs w:val="22"/>
          <w:lang w:eastAsia="zh-CN"/>
        </w:rPr>
      </w:pPr>
      <w:hyperlink w:anchor="_Toc18585575" w:history="1">
        <w:r w:rsidR="000735B8" w:rsidRPr="0004346C">
          <w:rPr>
            <w:rStyle w:val="aff9"/>
          </w:rPr>
          <w:t>3.5</w:t>
        </w:r>
        <w:r w:rsidR="000735B8">
          <w:rPr>
            <w:rFonts w:asciiTheme="minorHAnsi" w:hAnsiTheme="minorHAnsi" w:cstheme="minorBidi"/>
            <w:sz w:val="22"/>
            <w:szCs w:val="22"/>
            <w:lang w:eastAsia="zh-CN"/>
          </w:rPr>
          <w:tab/>
        </w:r>
        <w:r w:rsidR="000735B8" w:rsidRPr="0004346C">
          <w:rPr>
            <w:rStyle w:val="aff9"/>
          </w:rPr>
          <w:t>Loss of Passport</w:t>
        </w:r>
        <w:r w:rsidR="000735B8">
          <w:rPr>
            <w:webHidden/>
          </w:rPr>
          <w:tab/>
        </w:r>
        <w:r w:rsidR="0047198C">
          <w:rPr>
            <w:webHidden/>
          </w:rPr>
          <w:fldChar w:fldCharType="begin"/>
        </w:r>
        <w:r w:rsidR="000735B8">
          <w:rPr>
            <w:webHidden/>
          </w:rPr>
          <w:instrText xml:space="preserve"> PAGEREF _Toc18585575 \h </w:instrText>
        </w:r>
        <w:r w:rsidR="0047198C">
          <w:rPr>
            <w:webHidden/>
          </w:rPr>
        </w:r>
        <w:r w:rsidR="0047198C">
          <w:rPr>
            <w:webHidden/>
          </w:rPr>
          <w:fldChar w:fldCharType="separate"/>
        </w:r>
        <w:r w:rsidR="004F74DA">
          <w:rPr>
            <w:webHidden/>
          </w:rPr>
          <w:t>10</w:t>
        </w:r>
        <w:r w:rsidR="0047198C">
          <w:rPr>
            <w:webHidden/>
          </w:rPr>
          <w:fldChar w:fldCharType="end"/>
        </w:r>
      </w:hyperlink>
    </w:p>
    <w:p w14:paraId="6B95C41A" w14:textId="5C40C9E5" w:rsidR="000735B8" w:rsidRDefault="00715865">
      <w:pPr>
        <w:pStyle w:val="22"/>
        <w:rPr>
          <w:rFonts w:asciiTheme="minorHAnsi" w:hAnsiTheme="minorHAnsi" w:cstheme="minorBidi"/>
          <w:sz w:val="22"/>
          <w:szCs w:val="22"/>
          <w:lang w:eastAsia="zh-CN"/>
        </w:rPr>
      </w:pPr>
      <w:hyperlink w:anchor="_Toc18585576" w:history="1">
        <w:r w:rsidR="000735B8" w:rsidRPr="0004346C">
          <w:rPr>
            <w:rStyle w:val="aff9"/>
          </w:rPr>
          <w:t>3.6</w:t>
        </w:r>
        <w:r w:rsidR="000735B8">
          <w:rPr>
            <w:rFonts w:asciiTheme="minorHAnsi" w:hAnsiTheme="minorHAnsi" w:cstheme="minorBidi"/>
            <w:sz w:val="22"/>
            <w:szCs w:val="22"/>
            <w:lang w:eastAsia="zh-CN"/>
          </w:rPr>
          <w:tab/>
        </w:r>
        <w:r w:rsidR="000735B8" w:rsidRPr="0004346C">
          <w:rPr>
            <w:rStyle w:val="aff9"/>
          </w:rPr>
          <w:t>Renewal / Replacement of Passport</w:t>
        </w:r>
        <w:r w:rsidR="000735B8">
          <w:rPr>
            <w:webHidden/>
          </w:rPr>
          <w:tab/>
        </w:r>
        <w:r w:rsidR="0047198C">
          <w:rPr>
            <w:webHidden/>
          </w:rPr>
          <w:fldChar w:fldCharType="begin"/>
        </w:r>
        <w:r w:rsidR="000735B8">
          <w:rPr>
            <w:webHidden/>
          </w:rPr>
          <w:instrText xml:space="preserve"> PAGEREF _Toc18585576 \h </w:instrText>
        </w:r>
        <w:r w:rsidR="0047198C">
          <w:rPr>
            <w:webHidden/>
          </w:rPr>
        </w:r>
        <w:r w:rsidR="0047198C">
          <w:rPr>
            <w:webHidden/>
          </w:rPr>
          <w:fldChar w:fldCharType="separate"/>
        </w:r>
        <w:r w:rsidR="004F74DA">
          <w:rPr>
            <w:webHidden/>
          </w:rPr>
          <w:t>11</w:t>
        </w:r>
        <w:r w:rsidR="0047198C">
          <w:rPr>
            <w:webHidden/>
          </w:rPr>
          <w:fldChar w:fldCharType="end"/>
        </w:r>
      </w:hyperlink>
    </w:p>
    <w:p w14:paraId="6B911440" w14:textId="4C45AFB4" w:rsidR="000735B8" w:rsidRDefault="00715865">
      <w:pPr>
        <w:pStyle w:val="12"/>
        <w:rPr>
          <w:rFonts w:asciiTheme="minorHAnsi" w:hAnsiTheme="minorHAnsi" w:cstheme="minorBidi"/>
          <w:b w:val="0"/>
          <w:bCs w:val="0"/>
          <w:caps w:val="0"/>
          <w:color w:val="auto"/>
          <w:sz w:val="22"/>
          <w:szCs w:val="22"/>
          <w:lang w:eastAsia="zh-CN"/>
        </w:rPr>
      </w:pPr>
      <w:hyperlink w:anchor="_Toc18585577" w:history="1">
        <w:r w:rsidR="000735B8" w:rsidRPr="0004346C">
          <w:rPr>
            <w:rStyle w:val="aff9"/>
          </w:rPr>
          <w:t>4</w:t>
        </w:r>
        <w:r w:rsidR="000735B8">
          <w:rPr>
            <w:rFonts w:asciiTheme="minorHAnsi" w:hAnsiTheme="minorHAnsi" w:cstheme="minorBidi"/>
            <w:b w:val="0"/>
            <w:bCs w:val="0"/>
            <w:caps w:val="0"/>
            <w:color w:val="auto"/>
            <w:sz w:val="22"/>
            <w:szCs w:val="22"/>
            <w:lang w:eastAsia="zh-CN"/>
          </w:rPr>
          <w:tab/>
        </w:r>
        <w:r w:rsidR="000735B8" w:rsidRPr="0004346C">
          <w:rPr>
            <w:rStyle w:val="aff9"/>
          </w:rPr>
          <w:t>LIFE ON CAMPUS</w:t>
        </w:r>
        <w:r w:rsidR="000735B8">
          <w:rPr>
            <w:webHidden/>
          </w:rPr>
          <w:tab/>
        </w:r>
        <w:r w:rsidR="0047198C">
          <w:rPr>
            <w:webHidden/>
          </w:rPr>
          <w:fldChar w:fldCharType="begin"/>
        </w:r>
        <w:r w:rsidR="000735B8">
          <w:rPr>
            <w:webHidden/>
          </w:rPr>
          <w:instrText xml:space="preserve"> PAGEREF _Toc18585577 \h </w:instrText>
        </w:r>
        <w:r w:rsidR="0047198C">
          <w:rPr>
            <w:webHidden/>
          </w:rPr>
        </w:r>
        <w:r w:rsidR="0047198C">
          <w:rPr>
            <w:webHidden/>
          </w:rPr>
          <w:fldChar w:fldCharType="separate"/>
        </w:r>
        <w:r w:rsidR="004F74DA">
          <w:rPr>
            <w:webHidden/>
          </w:rPr>
          <w:t>12</w:t>
        </w:r>
        <w:r w:rsidR="0047198C">
          <w:rPr>
            <w:webHidden/>
          </w:rPr>
          <w:fldChar w:fldCharType="end"/>
        </w:r>
      </w:hyperlink>
    </w:p>
    <w:p w14:paraId="37C2D05D" w14:textId="4311B9CE" w:rsidR="000735B8" w:rsidRDefault="00715865">
      <w:pPr>
        <w:pStyle w:val="22"/>
        <w:rPr>
          <w:rFonts w:asciiTheme="minorHAnsi" w:hAnsiTheme="minorHAnsi" w:cstheme="minorBidi"/>
          <w:sz w:val="22"/>
          <w:szCs w:val="22"/>
          <w:lang w:eastAsia="zh-CN"/>
        </w:rPr>
      </w:pPr>
      <w:hyperlink w:anchor="_Toc18585578" w:history="1">
        <w:r w:rsidR="000735B8" w:rsidRPr="0004346C">
          <w:rPr>
            <w:rStyle w:val="aff9"/>
          </w:rPr>
          <w:t>4.1</w:t>
        </w:r>
        <w:r w:rsidR="000735B8">
          <w:rPr>
            <w:rFonts w:asciiTheme="minorHAnsi" w:hAnsiTheme="minorHAnsi" w:cstheme="minorBidi"/>
            <w:sz w:val="22"/>
            <w:szCs w:val="22"/>
            <w:lang w:eastAsia="zh-CN"/>
          </w:rPr>
          <w:tab/>
        </w:r>
        <w:r w:rsidR="000735B8" w:rsidRPr="0004346C">
          <w:rPr>
            <w:rStyle w:val="aff9"/>
          </w:rPr>
          <w:t>Healthcare</w:t>
        </w:r>
        <w:r w:rsidR="000735B8">
          <w:rPr>
            <w:webHidden/>
          </w:rPr>
          <w:tab/>
        </w:r>
        <w:r w:rsidR="0047198C">
          <w:rPr>
            <w:webHidden/>
          </w:rPr>
          <w:fldChar w:fldCharType="begin"/>
        </w:r>
        <w:r w:rsidR="000735B8">
          <w:rPr>
            <w:webHidden/>
          </w:rPr>
          <w:instrText xml:space="preserve"> PAGEREF _Toc18585578 \h </w:instrText>
        </w:r>
        <w:r w:rsidR="0047198C">
          <w:rPr>
            <w:webHidden/>
          </w:rPr>
        </w:r>
        <w:r w:rsidR="0047198C">
          <w:rPr>
            <w:webHidden/>
          </w:rPr>
          <w:fldChar w:fldCharType="separate"/>
        </w:r>
        <w:r w:rsidR="004F74DA">
          <w:rPr>
            <w:webHidden/>
          </w:rPr>
          <w:t>12</w:t>
        </w:r>
        <w:r w:rsidR="0047198C">
          <w:rPr>
            <w:webHidden/>
          </w:rPr>
          <w:fldChar w:fldCharType="end"/>
        </w:r>
      </w:hyperlink>
    </w:p>
    <w:p w14:paraId="47C05607" w14:textId="74434DB6" w:rsidR="000735B8" w:rsidRDefault="00715865">
      <w:pPr>
        <w:pStyle w:val="22"/>
        <w:rPr>
          <w:rFonts w:asciiTheme="minorHAnsi" w:hAnsiTheme="minorHAnsi" w:cstheme="minorBidi"/>
          <w:sz w:val="22"/>
          <w:szCs w:val="22"/>
          <w:lang w:eastAsia="zh-CN"/>
        </w:rPr>
      </w:pPr>
      <w:hyperlink w:anchor="_Toc18585579" w:history="1">
        <w:r w:rsidR="000735B8" w:rsidRPr="0004346C">
          <w:rPr>
            <w:rStyle w:val="aff9"/>
          </w:rPr>
          <w:t>4.2</w:t>
        </w:r>
        <w:r w:rsidR="000735B8">
          <w:rPr>
            <w:rFonts w:asciiTheme="minorHAnsi" w:hAnsiTheme="minorHAnsi" w:cstheme="minorBidi"/>
            <w:sz w:val="22"/>
            <w:szCs w:val="22"/>
            <w:lang w:eastAsia="zh-CN"/>
          </w:rPr>
          <w:tab/>
        </w:r>
        <w:r w:rsidR="000735B8" w:rsidRPr="0004346C">
          <w:rPr>
            <w:rStyle w:val="aff9"/>
          </w:rPr>
          <w:t>Dining</w:t>
        </w:r>
        <w:r w:rsidR="000735B8">
          <w:rPr>
            <w:webHidden/>
          </w:rPr>
          <w:tab/>
        </w:r>
        <w:r w:rsidR="0047198C">
          <w:rPr>
            <w:webHidden/>
          </w:rPr>
          <w:fldChar w:fldCharType="begin"/>
        </w:r>
        <w:r w:rsidR="000735B8">
          <w:rPr>
            <w:webHidden/>
          </w:rPr>
          <w:instrText xml:space="preserve"> PAGEREF _Toc18585579 \h </w:instrText>
        </w:r>
        <w:r w:rsidR="0047198C">
          <w:rPr>
            <w:webHidden/>
          </w:rPr>
        </w:r>
        <w:r w:rsidR="0047198C">
          <w:rPr>
            <w:webHidden/>
          </w:rPr>
          <w:fldChar w:fldCharType="separate"/>
        </w:r>
        <w:r w:rsidR="004F74DA">
          <w:rPr>
            <w:webHidden/>
          </w:rPr>
          <w:t>13</w:t>
        </w:r>
        <w:r w:rsidR="0047198C">
          <w:rPr>
            <w:webHidden/>
          </w:rPr>
          <w:fldChar w:fldCharType="end"/>
        </w:r>
      </w:hyperlink>
    </w:p>
    <w:p w14:paraId="38B12701" w14:textId="6FC83833" w:rsidR="000735B8" w:rsidRDefault="00715865">
      <w:pPr>
        <w:pStyle w:val="22"/>
        <w:rPr>
          <w:rFonts w:asciiTheme="minorHAnsi" w:hAnsiTheme="minorHAnsi" w:cstheme="minorBidi"/>
          <w:sz w:val="22"/>
          <w:szCs w:val="22"/>
          <w:lang w:eastAsia="zh-CN"/>
        </w:rPr>
      </w:pPr>
      <w:hyperlink w:anchor="_Toc18585580" w:history="1">
        <w:r w:rsidR="000735B8" w:rsidRPr="0004346C">
          <w:rPr>
            <w:rStyle w:val="aff9"/>
          </w:rPr>
          <w:t>4.3</w:t>
        </w:r>
        <w:r w:rsidR="000735B8">
          <w:rPr>
            <w:rFonts w:asciiTheme="minorHAnsi" w:hAnsiTheme="minorHAnsi" w:cstheme="minorBidi"/>
            <w:sz w:val="22"/>
            <w:szCs w:val="22"/>
            <w:lang w:eastAsia="zh-CN"/>
          </w:rPr>
          <w:tab/>
        </w:r>
        <w:r w:rsidR="000735B8" w:rsidRPr="0004346C">
          <w:rPr>
            <w:rStyle w:val="aff9"/>
          </w:rPr>
          <w:t>Internet Access</w:t>
        </w:r>
        <w:r w:rsidR="000735B8">
          <w:rPr>
            <w:webHidden/>
          </w:rPr>
          <w:tab/>
        </w:r>
        <w:r w:rsidR="0047198C">
          <w:rPr>
            <w:webHidden/>
          </w:rPr>
          <w:fldChar w:fldCharType="begin"/>
        </w:r>
        <w:r w:rsidR="000735B8">
          <w:rPr>
            <w:webHidden/>
          </w:rPr>
          <w:instrText xml:space="preserve"> PAGEREF _Toc18585580 \h </w:instrText>
        </w:r>
        <w:r w:rsidR="0047198C">
          <w:rPr>
            <w:webHidden/>
          </w:rPr>
        </w:r>
        <w:r w:rsidR="0047198C">
          <w:rPr>
            <w:webHidden/>
          </w:rPr>
          <w:fldChar w:fldCharType="separate"/>
        </w:r>
        <w:r w:rsidR="004F74DA">
          <w:rPr>
            <w:webHidden/>
          </w:rPr>
          <w:t>13</w:t>
        </w:r>
        <w:r w:rsidR="0047198C">
          <w:rPr>
            <w:webHidden/>
          </w:rPr>
          <w:fldChar w:fldCharType="end"/>
        </w:r>
      </w:hyperlink>
    </w:p>
    <w:p w14:paraId="7F3230BE" w14:textId="4DAF6F5A" w:rsidR="000735B8" w:rsidRDefault="00715865">
      <w:pPr>
        <w:pStyle w:val="22"/>
        <w:rPr>
          <w:rFonts w:asciiTheme="minorHAnsi" w:hAnsiTheme="minorHAnsi" w:cstheme="minorBidi"/>
          <w:sz w:val="22"/>
          <w:szCs w:val="22"/>
          <w:lang w:eastAsia="zh-CN"/>
        </w:rPr>
      </w:pPr>
      <w:hyperlink w:anchor="_Toc18585581" w:history="1">
        <w:r w:rsidR="000735B8" w:rsidRPr="0004346C">
          <w:rPr>
            <w:rStyle w:val="aff9"/>
          </w:rPr>
          <w:t>4.4</w:t>
        </w:r>
        <w:r w:rsidR="000735B8">
          <w:rPr>
            <w:rFonts w:asciiTheme="minorHAnsi" w:hAnsiTheme="minorHAnsi" w:cstheme="minorBidi"/>
            <w:sz w:val="22"/>
            <w:szCs w:val="22"/>
            <w:lang w:eastAsia="zh-CN"/>
          </w:rPr>
          <w:tab/>
        </w:r>
        <w:r w:rsidR="000735B8" w:rsidRPr="0004346C">
          <w:rPr>
            <w:rStyle w:val="aff9"/>
          </w:rPr>
          <w:t>RUC Email Address</w:t>
        </w:r>
        <w:r w:rsidR="000735B8">
          <w:rPr>
            <w:webHidden/>
          </w:rPr>
          <w:tab/>
        </w:r>
        <w:r w:rsidR="0047198C">
          <w:rPr>
            <w:webHidden/>
          </w:rPr>
          <w:fldChar w:fldCharType="begin"/>
        </w:r>
        <w:r w:rsidR="000735B8">
          <w:rPr>
            <w:webHidden/>
          </w:rPr>
          <w:instrText xml:space="preserve"> PAGEREF _Toc18585581 \h </w:instrText>
        </w:r>
        <w:r w:rsidR="0047198C">
          <w:rPr>
            <w:webHidden/>
          </w:rPr>
        </w:r>
        <w:r w:rsidR="0047198C">
          <w:rPr>
            <w:webHidden/>
          </w:rPr>
          <w:fldChar w:fldCharType="separate"/>
        </w:r>
        <w:r w:rsidR="004F74DA">
          <w:rPr>
            <w:webHidden/>
          </w:rPr>
          <w:t>14</w:t>
        </w:r>
        <w:r w:rsidR="0047198C">
          <w:rPr>
            <w:webHidden/>
          </w:rPr>
          <w:fldChar w:fldCharType="end"/>
        </w:r>
      </w:hyperlink>
    </w:p>
    <w:p w14:paraId="4384F1FE" w14:textId="5A3F58D7" w:rsidR="000735B8" w:rsidRDefault="00715865">
      <w:pPr>
        <w:pStyle w:val="22"/>
        <w:rPr>
          <w:rFonts w:asciiTheme="minorHAnsi" w:hAnsiTheme="minorHAnsi" w:cstheme="minorBidi"/>
          <w:sz w:val="22"/>
          <w:szCs w:val="22"/>
          <w:lang w:eastAsia="zh-CN"/>
        </w:rPr>
      </w:pPr>
      <w:hyperlink w:anchor="_Toc18585582" w:history="1">
        <w:r w:rsidR="000735B8" w:rsidRPr="0004346C">
          <w:rPr>
            <w:rStyle w:val="aff9"/>
          </w:rPr>
          <w:t>4.5</w:t>
        </w:r>
        <w:r w:rsidR="000735B8">
          <w:rPr>
            <w:rFonts w:asciiTheme="minorHAnsi" w:hAnsiTheme="minorHAnsi" w:cstheme="minorBidi"/>
            <w:sz w:val="22"/>
            <w:szCs w:val="22"/>
            <w:lang w:eastAsia="zh-CN"/>
          </w:rPr>
          <w:tab/>
        </w:r>
        <w:r w:rsidR="000735B8" w:rsidRPr="0004346C">
          <w:rPr>
            <w:rStyle w:val="aff9"/>
          </w:rPr>
          <w:t>Phone Number</w:t>
        </w:r>
        <w:r w:rsidR="000735B8">
          <w:rPr>
            <w:webHidden/>
          </w:rPr>
          <w:tab/>
        </w:r>
        <w:r w:rsidR="0047198C">
          <w:rPr>
            <w:webHidden/>
          </w:rPr>
          <w:fldChar w:fldCharType="begin"/>
        </w:r>
        <w:r w:rsidR="000735B8">
          <w:rPr>
            <w:webHidden/>
          </w:rPr>
          <w:instrText xml:space="preserve"> PAGEREF _Toc18585582 \h </w:instrText>
        </w:r>
        <w:r w:rsidR="0047198C">
          <w:rPr>
            <w:webHidden/>
          </w:rPr>
        </w:r>
        <w:r w:rsidR="0047198C">
          <w:rPr>
            <w:webHidden/>
          </w:rPr>
          <w:fldChar w:fldCharType="separate"/>
        </w:r>
        <w:r w:rsidR="004F74DA">
          <w:rPr>
            <w:webHidden/>
          </w:rPr>
          <w:t>14</w:t>
        </w:r>
        <w:r w:rsidR="0047198C">
          <w:rPr>
            <w:webHidden/>
          </w:rPr>
          <w:fldChar w:fldCharType="end"/>
        </w:r>
      </w:hyperlink>
    </w:p>
    <w:p w14:paraId="5E44789C" w14:textId="6D2C0CCC" w:rsidR="000735B8" w:rsidRDefault="00715865">
      <w:pPr>
        <w:pStyle w:val="22"/>
        <w:rPr>
          <w:rFonts w:asciiTheme="minorHAnsi" w:hAnsiTheme="minorHAnsi" w:cstheme="minorBidi"/>
          <w:sz w:val="22"/>
          <w:szCs w:val="22"/>
          <w:lang w:eastAsia="zh-CN"/>
        </w:rPr>
      </w:pPr>
      <w:hyperlink w:anchor="_Toc18585583" w:history="1">
        <w:r w:rsidR="000735B8" w:rsidRPr="0004346C">
          <w:rPr>
            <w:rStyle w:val="aff9"/>
          </w:rPr>
          <w:t>4.6</w:t>
        </w:r>
        <w:r w:rsidR="000735B8">
          <w:rPr>
            <w:rFonts w:asciiTheme="minorHAnsi" w:hAnsiTheme="minorHAnsi" w:cstheme="minorBidi"/>
            <w:sz w:val="22"/>
            <w:szCs w:val="22"/>
            <w:lang w:eastAsia="zh-CN"/>
          </w:rPr>
          <w:tab/>
        </w:r>
        <w:r w:rsidR="000735B8" w:rsidRPr="0004346C">
          <w:rPr>
            <w:rStyle w:val="aff9"/>
          </w:rPr>
          <w:t>Student Card and E-Card</w:t>
        </w:r>
        <w:r w:rsidR="000735B8">
          <w:rPr>
            <w:webHidden/>
          </w:rPr>
          <w:tab/>
        </w:r>
        <w:r w:rsidR="0047198C">
          <w:rPr>
            <w:webHidden/>
          </w:rPr>
          <w:fldChar w:fldCharType="begin"/>
        </w:r>
        <w:r w:rsidR="000735B8">
          <w:rPr>
            <w:webHidden/>
          </w:rPr>
          <w:instrText xml:space="preserve"> PAGEREF _Toc18585583 \h </w:instrText>
        </w:r>
        <w:r w:rsidR="0047198C">
          <w:rPr>
            <w:webHidden/>
          </w:rPr>
        </w:r>
        <w:r w:rsidR="0047198C">
          <w:rPr>
            <w:webHidden/>
          </w:rPr>
          <w:fldChar w:fldCharType="separate"/>
        </w:r>
        <w:r w:rsidR="004F74DA">
          <w:rPr>
            <w:webHidden/>
          </w:rPr>
          <w:t>15</w:t>
        </w:r>
        <w:r w:rsidR="0047198C">
          <w:rPr>
            <w:webHidden/>
          </w:rPr>
          <w:fldChar w:fldCharType="end"/>
        </w:r>
      </w:hyperlink>
    </w:p>
    <w:p w14:paraId="03D3E2A0" w14:textId="6BF9B0EA" w:rsidR="000735B8" w:rsidRDefault="00715865">
      <w:pPr>
        <w:pStyle w:val="22"/>
        <w:rPr>
          <w:rFonts w:asciiTheme="minorHAnsi" w:hAnsiTheme="minorHAnsi" w:cstheme="minorBidi"/>
          <w:sz w:val="22"/>
          <w:szCs w:val="22"/>
          <w:lang w:eastAsia="zh-CN"/>
        </w:rPr>
      </w:pPr>
      <w:hyperlink w:anchor="_Toc18585584" w:history="1">
        <w:r w:rsidR="000735B8" w:rsidRPr="0004346C">
          <w:rPr>
            <w:rStyle w:val="aff9"/>
          </w:rPr>
          <w:t>4.7</w:t>
        </w:r>
        <w:r w:rsidR="000735B8">
          <w:rPr>
            <w:rFonts w:asciiTheme="minorHAnsi" w:hAnsiTheme="minorHAnsi" w:cstheme="minorBidi"/>
            <w:sz w:val="22"/>
            <w:szCs w:val="22"/>
            <w:lang w:eastAsia="zh-CN"/>
          </w:rPr>
          <w:tab/>
        </w:r>
        <w:r w:rsidR="000735B8" w:rsidRPr="0004346C">
          <w:rPr>
            <w:rStyle w:val="aff9"/>
          </w:rPr>
          <w:t>Mailing Services</w:t>
        </w:r>
        <w:r w:rsidR="000735B8">
          <w:rPr>
            <w:webHidden/>
          </w:rPr>
          <w:tab/>
        </w:r>
        <w:r w:rsidR="0047198C">
          <w:rPr>
            <w:webHidden/>
          </w:rPr>
          <w:fldChar w:fldCharType="begin"/>
        </w:r>
        <w:r w:rsidR="000735B8">
          <w:rPr>
            <w:webHidden/>
          </w:rPr>
          <w:instrText xml:space="preserve"> PAGEREF _Toc18585584 \h </w:instrText>
        </w:r>
        <w:r w:rsidR="0047198C">
          <w:rPr>
            <w:webHidden/>
          </w:rPr>
        </w:r>
        <w:r w:rsidR="0047198C">
          <w:rPr>
            <w:webHidden/>
          </w:rPr>
          <w:fldChar w:fldCharType="separate"/>
        </w:r>
        <w:r w:rsidR="004F74DA">
          <w:rPr>
            <w:webHidden/>
          </w:rPr>
          <w:t>15</w:t>
        </w:r>
        <w:r w:rsidR="0047198C">
          <w:rPr>
            <w:webHidden/>
          </w:rPr>
          <w:fldChar w:fldCharType="end"/>
        </w:r>
      </w:hyperlink>
    </w:p>
    <w:p w14:paraId="72A9C174" w14:textId="2C67F5FD" w:rsidR="000735B8" w:rsidRDefault="00715865">
      <w:pPr>
        <w:pStyle w:val="22"/>
        <w:rPr>
          <w:rFonts w:asciiTheme="minorHAnsi" w:hAnsiTheme="minorHAnsi" w:cstheme="minorBidi"/>
          <w:sz w:val="22"/>
          <w:szCs w:val="22"/>
          <w:lang w:eastAsia="zh-CN"/>
        </w:rPr>
      </w:pPr>
      <w:hyperlink w:anchor="_Toc18585585" w:history="1">
        <w:r w:rsidR="000735B8" w:rsidRPr="0004346C">
          <w:rPr>
            <w:rStyle w:val="aff9"/>
          </w:rPr>
          <w:t>4.8</w:t>
        </w:r>
        <w:r w:rsidR="000735B8">
          <w:rPr>
            <w:rFonts w:asciiTheme="minorHAnsi" w:hAnsiTheme="minorHAnsi" w:cstheme="minorBidi"/>
            <w:sz w:val="22"/>
            <w:szCs w:val="22"/>
            <w:lang w:eastAsia="zh-CN"/>
          </w:rPr>
          <w:tab/>
        </w:r>
        <w:r w:rsidR="000735B8" w:rsidRPr="0004346C">
          <w:rPr>
            <w:rStyle w:val="aff9"/>
          </w:rPr>
          <w:t>Banking</w:t>
        </w:r>
        <w:r w:rsidR="000735B8">
          <w:rPr>
            <w:webHidden/>
          </w:rPr>
          <w:tab/>
        </w:r>
        <w:r w:rsidR="0047198C">
          <w:rPr>
            <w:webHidden/>
          </w:rPr>
          <w:fldChar w:fldCharType="begin"/>
        </w:r>
        <w:r w:rsidR="000735B8">
          <w:rPr>
            <w:webHidden/>
          </w:rPr>
          <w:instrText xml:space="preserve"> PAGEREF _Toc18585585 \h </w:instrText>
        </w:r>
        <w:r w:rsidR="0047198C">
          <w:rPr>
            <w:webHidden/>
          </w:rPr>
        </w:r>
        <w:r w:rsidR="0047198C">
          <w:rPr>
            <w:webHidden/>
          </w:rPr>
          <w:fldChar w:fldCharType="separate"/>
        </w:r>
        <w:r w:rsidR="004F74DA">
          <w:rPr>
            <w:webHidden/>
          </w:rPr>
          <w:t>16</w:t>
        </w:r>
        <w:r w:rsidR="0047198C">
          <w:rPr>
            <w:webHidden/>
          </w:rPr>
          <w:fldChar w:fldCharType="end"/>
        </w:r>
      </w:hyperlink>
    </w:p>
    <w:p w14:paraId="756F7B38" w14:textId="5E6481CF" w:rsidR="000735B8" w:rsidRDefault="00715865">
      <w:pPr>
        <w:pStyle w:val="22"/>
        <w:rPr>
          <w:rFonts w:asciiTheme="minorHAnsi" w:hAnsiTheme="minorHAnsi" w:cstheme="minorBidi"/>
          <w:sz w:val="22"/>
          <w:szCs w:val="22"/>
          <w:lang w:eastAsia="zh-CN"/>
        </w:rPr>
      </w:pPr>
      <w:hyperlink w:anchor="_Toc18585586" w:history="1">
        <w:r w:rsidR="000735B8" w:rsidRPr="0004346C">
          <w:rPr>
            <w:rStyle w:val="aff9"/>
          </w:rPr>
          <w:t>4.9</w:t>
        </w:r>
        <w:r w:rsidR="000735B8">
          <w:rPr>
            <w:rFonts w:asciiTheme="minorHAnsi" w:hAnsiTheme="minorHAnsi" w:cstheme="minorBidi"/>
            <w:sz w:val="22"/>
            <w:szCs w:val="22"/>
            <w:lang w:eastAsia="zh-CN"/>
          </w:rPr>
          <w:tab/>
        </w:r>
        <w:r w:rsidR="000735B8" w:rsidRPr="0004346C">
          <w:rPr>
            <w:rStyle w:val="aff9"/>
          </w:rPr>
          <w:t>Sports Facilities</w:t>
        </w:r>
        <w:r w:rsidR="000735B8">
          <w:rPr>
            <w:webHidden/>
          </w:rPr>
          <w:tab/>
        </w:r>
        <w:r w:rsidR="0047198C">
          <w:rPr>
            <w:webHidden/>
          </w:rPr>
          <w:fldChar w:fldCharType="begin"/>
        </w:r>
        <w:r w:rsidR="000735B8">
          <w:rPr>
            <w:webHidden/>
          </w:rPr>
          <w:instrText xml:space="preserve"> PAGEREF _Toc18585586 \h </w:instrText>
        </w:r>
        <w:r w:rsidR="0047198C">
          <w:rPr>
            <w:webHidden/>
          </w:rPr>
        </w:r>
        <w:r w:rsidR="0047198C">
          <w:rPr>
            <w:webHidden/>
          </w:rPr>
          <w:fldChar w:fldCharType="separate"/>
        </w:r>
        <w:r w:rsidR="004F74DA">
          <w:rPr>
            <w:webHidden/>
          </w:rPr>
          <w:t>16</w:t>
        </w:r>
        <w:r w:rsidR="0047198C">
          <w:rPr>
            <w:webHidden/>
          </w:rPr>
          <w:fldChar w:fldCharType="end"/>
        </w:r>
      </w:hyperlink>
    </w:p>
    <w:p w14:paraId="50D70BC1" w14:textId="7C1C4A83" w:rsidR="000735B8" w:rsidRDefault="00715865">
      <w:pPr>
        <w:pStyle w:val="22"/>
        <w:rPr>
          <w:rFonts w:asciiTheme="minorHAnsi" w:hAnsiTheme="minorHAnsi" w:cstheme="minorBidi"/>
          <w:sz w:val="22"/>
          <w:szCs w:val="22"/>
          <w:lang w:eastAsia="zh-CN"/>
        </w:rPr>
      </w:pPr>
      <w:hyperlink w:anchor="_Toc18585587" w:history="1">
        <w:r w:rsidR="000735B8" w:rsidRPr="0004346C">
          <w:rPr>
            <w:rStyle w:val="aff9"/>
          </w:rPr>
          <w:t>4.10</w:t>
        </w:r>
        <w:r w:rsidR="000735B8">
          <w:rPr>
            <w:rFonts w:asciiTheme="minorHAnsi" w:hAnsiTheme="minorHAnsi" w:cstheme="minorBidi"/>
            <w:sz w:val="22"/>
            <w:szCs w:val="22"/>
            <w:lang w:eastAsia="zh-CN"/>
          </w:rPr>
          <w:tab/>
        </w:r>
        <w:r w:rsidR="000735B8" w:rsidRPr="0004346C">
          <w:rPr>
            <w:rStyle w:val="aff9"/>
          </w:rPr>
          <w:t>Library</w:t>
        </w:r>
        <w:r w:rsidR="000735B8">
          <w:rPr>
            <w:webHidden/>
          </w:rPr>
          <w:tab/>
        </w:r>
        <w:r w:rsidR="0047198C">
          <w:rPr>
            <w:webHidden/>
          </w:rPr>
          <w:fldChar w:fldCharType="begin"/>
        </w:r>
        <w:r w:rsidR="000735B8">
          <w:rPr>
            <w:webHidden/>
          </w:rPr>
          <w:instrText xml:space="preserve"> PAGEREF _Toc18585587 \h </w:instrText>
        </w:r>
        <w:r w:rsidR="0047198C">
          <w:rPr>
            <w:webHidden/>
          </w:rPr>
        </w:r>
        <w:r w:rsidR="0047198C">
          <w:rPr>
            <w:webHidden/>
          </w:rPr>
          <w:fldChar w:fldCharType="separate"/>
        </w:r>
        <w:r w:rsidR="004F74DA">
          <w:rPr>
            <w:webHidden/>
          </w:rPr>
          <w:t>17</w:t>
        </w:r>
        <w:r w:rsidR="0047198C">
          <w:rPr>
            <w:webHidden/>
          </w:rPr>
          <w:fldChar w:fldCharType="end"/>
        </w:r>
      </w:hyperlink>
    </w:p>
    <w:p w14:paraId="64EAC10E" w14:textId="3C468FDE" w:rsidR="000735B8" w:rsidRDefault="00715865">
      <w:pPr>
        <w:pStyle w:val="22"/>
        <w:rPr>
          <w:rFonts w:asciiTheme="minorHAnsi" w:hAnsiTheme="minorHAnsi" w:cstheme="minorBidi"/>
          <w:sz w:val="22"/>
          <w:szCs w:val="22"/>
          <w:lang w:eastAsia="zh-CN"/>
        </w:rPr>
      </w:pPr>
      <w:hyperlink w:anchor="_Toc18585588" w:history="1">
        <w:r w:rsidR="000735B8" w:rsidRPr="0004346C">
          <w:rPr>
            <w:rStyle w:val="aff9"/>
          </w:rPr>
          <w:t>4.11</w:t>
        </w:r>
        <w:r w:rsidR="000735B8">
          <w:rPr>
            <w:rFonts w:asciiTheme="minorHAnsi" w:hAnsiTheme="minorHAnsi" w:cstheme="minorBidi"/>
            <w:sz w:val="22"/>
            <w:szCs w:val="22"/>
            <w:lang w:eastAsia="zh-CN"/>
          </w:rPr>
          <w:tab/>
        </w:r>
        <w:r w:rsidR="000735B8" w:rsidRPr="0004346C">
          <w:rPr>
            <w:rStyle w:val="aff9"/>
          </w:rPr>
          <w:t>Shopping</w:t>
        </w:r>
        <w:r w:rsidR="000735B8">
          <w:rPr>
            <w:webHidden/>
          </w:rPr>
          <w:tab/>
        </w:r>
        <w:r w:rsidR="0047198C">
          <w:rPr>
            <w:webHidden/>
          </w:rPr>
          <w:fldChar w:fldCharType="begin"/>
        </w:r>
        <w:r w:rsidR="000735B8">
          <w:rPr>
            <w:webHidden/>
          </w:rPr>
          <w:instrText xml:space="preserve"> PAGEREF _Toc18585588 \h </w:instrText>
        </w:r>
        <w:r w:rsidR="0047198C">
          <w:rPr>
            <w:webHidden/>
          </w:rPr>
        </w:r>
        <w:r w:rsidR="0047198C">
          <w:rPr>
            <w:webHidden/>
          </w:rPr>
          <w:fldChar w:fldCharType="separate"/>
        </w:r>
        <w:r w:rsidR="004F74DA">
          <w:rPr>
            <w:webHidden/>
          </w:rPr>
          <w:t>21</w:t>
        </w:r>
        <w:r w:rsidR="0047198C">
          <w:rPr>
            <w:webHidden/>
          </w:rPr>
          <w:fldChar w:fldCharType="end"/>
        </w:r>
      </w:hyperlink>
    </w:p>
    <w:p w14:paraId="1CFD1D0A" w14:textId="72D8BD4A" w:rsidR="000735B8" w:rsidRDefault="00715865">
      <w:pPr>
        <w:pStyle w:val="22"/>
        <w:rPr>
          <w:rFonts w:asciiTheme="minorHAnsi" w:hAnsiTheme="minorHAnsi" w:cstheme="minorBidi"/>
          <w:sz w:val="22"/>
          <w:szCs w:val="22"/>
          <w:lang w:eastAsia="zh-CN"/>
        </w:rPr>
      </w:pPr>
      <w:hyperlink w:anchor="_Toc18585589" w:history="1">
        <w:r w:rsidR="000735B8" w:rsidRPr="0004346C">
          <w:rPr>
            <w:rStyle w:val="aff9"/>
          </w:rPr>
          <w:t>4.12</w:t>
        </w:r>
        <w:r w:rsidR="000735B8">
          <w:rPr>
            <w:rFonts w:asciiTheme="minorHAnsi" w:hAnsiTheme="minorHAnsi" w:cstheme="minorBidi"/>
            <w:sz w:val="22"/>
            <w:szCs w:val="22"/>
            <w:lang w:eastAsia="zh-CN"/>
          </w:rPr>
          <w:tab/>
        </w:r>
        <w:r w:rsidR="000735B8" w:rsidRPr="0004346C">
          <w:rPr>
            <w:rStyle w:val="aff9"/>
          </w:rPr>
          <w:t>Transportation</w:t>
        </w:r>
        <w:r w:rsidR="000735B8">
          <w:rPr>
            <w:webHidden/>
          </w:rPr>
          <w:tab/>
        </w:r>
        <w:r w:rsidR="0047198C">
          <w:rPr>
            <w:webHidden/>
          </w:rPr>
          <w:fldChar w:fldCharType="begin"/>
        </w:r>
        <w:r w:rsidR="000735B8">
          <w:rPr>
            <w:webHidden/>
          </w:rPr>
          <w:instrText xml:space="preserve"> PAGEREF _Toc18585589 \h </w:instrText>
        </w:r>
        <w:r w:rsidR="0047198C">
          <w:rPr>
            <w:webHidden/>
          </w:rPr>
        </w:r>
        <w:r w:rsidR="0047198C">
          <w:rPr>
            <w:webHidden/>
          </w:rPr>
          <w:fldChar w:fldCharType="separate"/>
        </w:r>
        <w:r w:rsidR="004F74DA">
          <w:rPr>
            <w:webHidden/>
          </w:rPr>
          <w:t>21</w:t>
        </w:r>
        <w:r w:rsidR="0047198C">
          <w:rPr>
            <w:webHidden/>
          </w:rPr>
          <w:fldChar w:fldCharType="end"/>
        </w:r>
      </w:hyperlink>
    </w:p>
    <w:p w14:paraId="354FD223" w14:textId="03173656" w:rsidR="000735B8" w:rsidRDefault="00715865">
      <w:pPr>
        <w:pStyle w:val="22"/>
        <w:rPr>
          <w:rFonts w:asciiTheme="minorHAnsi" w:hAnsiTheme="minorHAnsi" w:cstheme="minorBidi"/>
          <w:sz w:val="22"/>
          <w:szCs w:val="22"/>
          <w:lang w:eastAsia="zh-CN"/>
        </w:rPr>
      </w:pPr>
      <w:hyperlink w:anchor="_Toc18585590" w:history="1">
        <w:r w:rsidR="000735B8" w:rsidRPr="0004346C">
          <w:rPr>
            <w:rStyle w:val="aff9"/>
          </w:rPr>
          <w:t>4.13</w:t>
        </w:r>
        <w:r w:rsidR="000735B8">
          <w:rPr>
            <w:rFonts w:asciiTheme="minorHAnsi" w:hAnsiTheme="minorHAnsi" w:cstheme="minorBidi"/>
            <w:sz w:val="22"/>
            <w:szCs w:val="22"/>
            <w:lang w:eastAsia="zh-CN"/>
          </w:rPr>
          <w:tab/>
        </w:r>
        <w:r w:rsidR="000735B8" w:rsidRPr="0004346C">
          <w:rPr>
            <w:rStyle w:val="aff9"/>
          </w:rPr>
          <w:t>Lost and Found</w:t>
        </w:r>
        <w:r w:rsidR="000735B8">
          <w:rPr>
            <w:webHidden/>
          </w:rPr>
          <w:tab/>
        </w:r>
        <w:r w:rsidR="0047198C">
          <w:rPr>
            <w:webHidden/>
          </w:rPr>
          <w:fldChar w:fldCharType="begin"/>
        </w:r>
        <w:r w:rsidR="000735B8">
          <w:rPr>
            <w:webHidden/>
          </w:rPr>
          <w:instrText xml:space="preserve"> PAGEREF _Toc18585590 \h </w:instrText>
        </w:r>
        <w:r w:rsidR="0047198C">
          <w:rPr>
            <w:webHidden/>
          </w:rPr>
        </w:r>
        <w:r w:rsidR="0047198C">
          <w:rPr>
            <w:webHidden/>
          </w:rPr>
          <w:fldChar w:fldCharType="separate"/>
        </w:r>
        <w:r w:rsidR="004F74DA">
          <w:rPr>
            <w:webHidden/>
          </w:rPr>
          <w:t>22</w:t>
        </w:r>
        <w:r w:rsidR="0047198C">
          <w:rPr>
            <w:webHidden/>
          </w:rPr>
          <w:fldChar w:fldCharType="end"/>
        </w:r>
      </w:hyperlink>
    </w:p>
    <w:p w14:paraId="523D69D2" w14:textId="165A7667" w:rsidR="000735B8" w:rsidRDefault="00715865">
      <w:pPr>
        <w:pStyle w:val="22"/>
        <w:rPr>
          <w:rFonts w:asciiTheme="minorHAnsi" w:hAnsiTheme="minorHAnsi" w:cstheme="minorBidi"/>
          <w:sz w:val="22"/>
          <w:szCs w:val="22"/>
          <w:lang w:eastAsia="zh-CN"/>
        </w:rPr>
      </w:pPr>
      <w:hyperlink w:anchor="_Toc18585591" w:history="1">
        <w:r w:rsidR="000735B8" w:rsidRPr="0004346C">
          <w:rPr>
            <w:rStyle w:val="aff9"/>
          </w:rPr>
          <w:t>4.14</w:t>
        </w:r>
        <w:r w:rsidR="000735B8">
          <w:rPr>
            <w:rFonts w:asciiTheme="minorHAnsi" w:hAnsiTheme="minorHAnsi" w:cstheme="minorBidi"/>
            <w:sz w:val="22"/>
            <w:szCs w:val="22"/>
            <w:lang w:eastAsia="zh-CN"/>
          </w:rPr>
          <w:tab/>
        </w:r>
        <w:r w:rsidR="000735B8" w:rsidRPr="0004346C">
          <w:rPr>
            <w:rStyle w:val="aff9"/>
          </w:rPr>
          <w:t>Emergency and Other Useful Phone Numbers</w:t>
        </w:r>
        <w:r w:rsidR="000735B8">
          <w:rPr>
            <w:webHidden/>
          </w:rPr>
          <w:tab/>
        </w:r>
        <w:r w:rsidR="0047198C">
          <w:rPr>
            <w:webHidden/>
          </w:rPr>
          <w:fldChar w:fldCharType="begin"/>
        </w:r>
        <w:r w:rsidR="000735B8">
          <w:rPr>
            <w:webHidden/>
          </w:rPr>
          <w:instrText xml:space="preserve"> PAGEREF _Toc18585591 \h </w:instrText>
        </w:r>
        <w:r w:rsidR="0047198C">
          <w:rPr>
            <w:webHidden/>
          </w:rPr>
        </w:r>
        <w:r w:rsidR="0047198C">
          <w:rPr>
            <w:webHidden/>
          </w:rPr>
          <w:fldChar w:fldCharType="separate"/>
        </w:r>
        <w:r w:rsidR="004F74DA">
          <w:rPr>
            <w:webHidden/>
          </w:rPr>
          <w:t>22</w:t>
        </w:r>
        <w:r w:rsidR="0047198C">
          <w:rPr>
            <w:webHidden/>
          </w:rPr>
          <w:fldChar w:fldCharType="end"/>
        </w:r>
      </w:hyperlink>
    </w:p>
    <w:p w14:paraId="191186B7" w14:textId="02EF4E1D" w:rsidR="000735B8" w:rsidRDefault="00715865">
      <w:pPr>
        <w:pStyle w:val="22"/>
        <w:rPr>
          <w:rFonts w:asciiTheme="minorHAnsi" w:hAnsiTheme="minorHAnsi" w:cstheme="minorBidi"/>
          <w:sz w:val="22"/>
          <w:szCs w:val="22"/>
          <w:lang w:eastAsia="zh-CN"/>
        </w:rPr>
      </w:pPr>
      <w:hyperlink w:anchor="_Toc18585592" w:history="1">
        <w:r w:rsidR="000735B8" w:rsidRPr="0004346C">
          <w:rPr>
            <w:rStyle w:val="aff9"/>
          </w:rPr>
          <w:t>4.15</w:t>
        </w:r>
        <w:r w:rsidR="000735B8">
          <w:rPr>
            <w:rFonts w:asciiTheme="minorHAnsi" w:hAnsiTheme="minorHAnsi" w:cstheme="minorBidi"/>
            <w:sz w:val="22"/>
            <w:szCs w:val="22"/>
            <w:lang w:eastAsia="zh-CN"/>
          </w:rPr>
          <w:tab/>
        </w:r>
        <w:r w:rsidR="000735B8" w:rsidRPr="0004346C">
          <w:rPr>
            <w:rStyle w:val="aff9"/>
          </w:rPr>
          <w:t>Useful Links</w:t>
        </w:r>
        <w:r w:rsidR="000735B8">
          <w:rPr>
            <w:webHidden/>
          </w:rPr>
          <w:tab/>
        </w:r>
        <w:r w:rsidR="0047198C">
          <w:rPr>
            <w:webHidden/>
          </w:rPr>
          <w:fldChar w:fldCharType="begin"/>
        </w:r>
        <w:r w:rsidR="000735B8">
          <w:rPr>
            <w:webHidden/>
          </w:rPr>
          <w:instrText xml:space="preserve"> PAGEREF _Toc18585592 \h </w:instrText>
        </w:r>
        <w:r w:rsidR="0047198C">
          <w:rPr>
            <w:webHidden/>
          </w:rPr>
        </w:r>
        <w:r w:rsidR="0047198C">
          <w:rPr>
            <w:webHidden/>
          </w:rPr>
          <w:fldChar w:fldCharType="separate"/>
        </w:r>
        <w:r w:rsidR="004F74DA">
          <w:rPr>
            <w:webHidden/>
          </w:rPr>
          <w:t>22</w:t>
        </w:r>
        <w:r w:rsidR="0047198C">
          <w:rPr>
            <w:webHidden/>
          </w:rPr>
          <w:fldChar w:fldCharType="end"/>
        </w:r>
      </w:hyperlink>
    </w:p>
    <w:p w14:paraId="1287D719" w14:textId="77777777" w:rsidR="003362A4" w:rsidRDefault="0047198C" w:rsidP="004E154F">
      <w:pPr>
        <w:rPr>
          <w:rFonts w:ascii="Arial" w:hAnsi="Arial" w:cs="Arial"/>
          <w:noProof/>
          <w:sz w:val="20"/>
          <w:szCs w:val="20"/>
          <w:lang w:eastAsia="zh-CN"/>
        </w:rPr>
        <w:sectPr w:rsidR="003362A4" w:rsidSect="00C70D28">
          <w:headerReference w:type="default" r:id="rId19"/>
          <w:footerReference w:type="default" r:id="rId20"/>
          <w:pgSz w:w="11906" w:h="16838" w:code="9"/>
          <w:pgMar w:top="1474" w:right="1418" w:bottom="1474" w:left="1418" w:header="720" w:footer="726" w:gutter="0"/>
          <w:pgNumType w:start="0"/>
          <w:cols w:space="720"/>
          <w:docGrid w:linePitch="326"/>
        </w:sectPr>
      </w:pPr>
      <w:r>
        <w:rPr>
          <w:rFonts w:ascii="Arial" w:hAnsi="Arial" w:cs="Arial"/>
          <w:b/>
          <w:bCs/>
          <w:caps/>
          <w:noProof/>
          <w:color w:val="A5002A"/>
          <w:sz w:val="20"/>
          <w:szCs w:val="20"/>
          <w:lang w:eastAsia="zh-CN"/>
        </w:rPr>
        <w:fldChar w:fldCharType="end"/>
      </w:r>
    </w:p>
    <w:p w14:paraId="00539A99" w14:textId="77777777" w:rsidR="00A96C17" w:rsidRDefault="00594B38" w:rsidP="00A66F23">
      <w:pPr>
        <w:pStyle w:val="1"/>
      </w:pPr>
      <w:bookmarkStart w:id="3" w:name="_Toc18585562"/>
      <w:r>
        <w:lastRenderedPageBreak/>
        <w:t>BEFORE YOU ARRIVE</w:t>
      </w:r>
      <w:bookmarkEnd w:id="3"/>
    </w:p>
    <w:p w14:paraId="225EA21F" w14:textId="77777777" w:rsidR="00345C17" w:rsidRDefault="00345C17" w:rsidP="00345C17">
      <w:pPr>
        <w:pStyle w:val="2"/>
      </w:pPr>
      <w:bookmarkStart w:id="4" w:name="_Toc18585563"/>
      <w:r>
        <w:t>Apply for Visa</w:t>
      </w:r>
      <w:bookmarkEnd w:id="4"/>
    </w:p>
    <w:p w14:paraId="237E3E21" w14:textId="77777777" w:rsidR="00345C17" w:rsidRDefault="00345C17" w:rsidP="00345C17">
      <w:r>
        <w:t>Foreigners coming to China for study shall apply for a study-purpose visa at the Chinese Embassy/Consulate in their country of nationality or country of residence.</w:t>
      </w:r>
    </w:p>
    <w:p w14:paraId="3D224910" w14:textId="77777777" w:rsidR="00345C17" w:rsidRDefault="00345C17" w:rsidP="00345C17">
      <w:r>
        <w:t>There are two types of visas for study purposes: X1 type visas are usually issued to the students planning to study for over 180 days; X2 type visas are usually issued to the students planning to study for less than 180 days.</w:t>
      </w:r>
    </w:p>
    <w:p w14:paraId="6759B2D1" w14:textId="77777777" w:rsidR="00345C17" w:rsidRDefault="00345C17" w:rsidP="00345C17">
      <w:r>
        <w:t>The International Students Office (ISO) of Renmin University will issue all the required documents including the Admission Notice and the Visa Application Form for Study in China (JW 202/201)</w:t>
      </w:r>
      <w:r w:rsidR="00E50B0C">
        <w:t>: they are usually sent</w:t>
      </w:r>
      <w:r>
        <w:t xml:space="preserve"> by Mid-July. In order to apply for your visa, you will be required to present the above-mentioned documents and your passport to Chinese Embassy and Consulates. </w:t>
      </w:r>
    </w:p>
    <w:p w14:paraId="772DEB1E" w14:textId="77777777" w:rsidR="00345C17" w:rsidRDefault="00345C17" w:rsidP="00345C17">
      <w:r>
        <w:t xml:space="preserve">Your passport must have a validity of at least 6 months from the date of </w:t>
      </w:r>
      <w:r w:rsidR="00E50B0C">
        <w:t xml:space="preserve">the </w:t>
      </w:r>
      <w:r>
        <w:t xml:space="preserve">first entry in China. The registration day is usually in </w:t>
      </w:r>
      <w:proofErr w:type="gramStart"/>
      <w:r>
        <w:t>early</w:t>
      </w:r>
      <w:proofErr w:type="gramEnd"/>
      <w:r>
        <w:t xml:space="preserve">-September, so your passport must be valid for at least six months starting from approximately September 10th. If your passport expiration date is earlier than that, please renew your passport in advance and send the new passport number as early as possible so that the ISO will have enough time to issue your visa application documents. </w:t>
      </w:r>
    </w:p>
    <w:p w14:paraId="37A1CD05" w14:textId="77777777" w:rsidR="00345C17" w:rsidRDefault="00345C17" w:rsidP="00345C17">
      <w:r>
        <w:t>The passport number you will use to register must be the same as the one you used to apply for visa.</w:t>
      </w:r>
    </w:p>
    <w:p w14:paraId="5542FAAD" w14:textId="77777777" w:rsidR="00345C17" w:rsidRDefault="00345C17" w:rsidP="00345C17">
      <w:r>
        <w:t>The list and contacts of Chinese diplomatic missions overseas can be checked on the website of Ministry of Foreign Affairs of China (</w:t>
      </w:r>
      <w:hyperlink r:id="rId21" w:history="1">
        <w:r w:rsidR="00762172" w:rsidRPr="009C167C">
          <w:rPr>
            <w:rStyle w:val="aff9"/>
          </w:rPr>
          <w:t>http://www.fmprc.gov.cn/mfa_eng/wjb_663304/zwjg_665342/</w:t>
        </w:r>
      </w:hyperlink>
      <w:r>
        <w:t>)</w:t>
      </w:r>
    </w:p>
    <w:p w14:paraId="0597B217" w14:textId="77777777" w:rsidR="00345C17" w:rsidRDefault="00345C17" w:rsidP="00762172">
      <w:pPr>
        <w:pStyle w:val="2"/>
      </w:pPr>
      <w:bookmarkStart w:id="5" w:name="_Toc18585564"/>
      <w:r>
        <w:t xml:space="preserve">Book </w:t>
      </w:r>
      <w:r w:rsidR="00762172">
        <w:t>A</w:t>
      </w:r>
      <w:r>
        <w:t>ccommodation</w:t>
      </w:r>
      <w:bookmarkEnd w:id="5"/>
    </w:p>
    <w:p w14:paraId="2797DDC5" w14:textId="77777777" w:rsidR="00345C17" w:rsidRDefault="00345C17" w:rsidP="00345C17">
      <w:r>
        <w:t>You will receive your room application form together with your admission documents. In order to apply for accommodation on campus please follow the instructions on the form.</w:t>
      </w:r>
    </w:p>
    <w:p w14:paraId="08239800" w14:textId="77777777" w:rsidR="00345C17" w:rsidRDefault="00345C17" w:rsidP="00345C17">
      <w:r>
        <w:t xml:space="preserve">The number of on-campus apartment rooms is limited and cannot meet the demands of all students who want to live on campus. Therefore, international students who intend to live on-campus are advised to book their room as soon as they receive the admission package. </w:t>
      </w:r>
    </w:p>
    <w:p w14:paraId="588AEBC6" w14:textId="77777777" w:rsidR="00345C17" w:rsidRDefault="00345C17" w:rsidP="00762172">
      <w:pPr>
        <w:pStyle w:val="3"/>
      </w:pPr>
      <w:r>
        <w:lastRenderedPageBreak/>
        <w:t>On</w:t>
      </w:r>
      <w:r w:rsidR="00762172">
        <w:t>-C</w:t>
      </w:r>
      <w:r>
        <w:t xml:space="preserve">ampus </w:t>
      </w:r>
      <w:r w:rsidR="00762172">
        <w:t>A</w:t>
      </w:r>
      <w:r>
        <w:t>ccommodation</w:t>
      </w:r>
    </w:p>
    <w:p w14:paraId="6483F879" w14:textId="77777777" w:rsidR="00345C17" w:rsidRDefault="00E50B0C" w:rsidP="00345C17">
      <w:r>
        <w:t xml:space="preserve">The </w:t>
      </w:r>
      <w:r w:rsidR="00345C17">
        <w:t>Renmin University of China provides two types of dormitory rooms to the international students: single room (private bedroom and bathroom), RMB 80-100/day; double room (two beds in one room, shared bathroom on each floor), RMB 31-40/day/person. Included in each room are bedclothes, air-conditioner, telephone, Internet access</w:t>
      </w:r>
      <w:r>
        <w:t>,</w:t>
      </w:r>
      <w:r w:rsidR="00345C17">
        <w:t xml:space="preserve"> and furniture. Pictures of the dorms can be found here </w:t>
      </w:r>
      <w:hyperlink r:id="rId22" w:history="1">
        <w:r w:rsidR="00762172" w:rsidRPr="009C167C">
          <w:rPr>
            <w:rStyle w:val="aff9"/>
          </w:rPr>
          <w:t>http://iso.ruc.edu.cn/English/more.php?cid=128</w:t>
        </w:r>
      </w:hyperlink>
    </w:p>
    <w:p w14:paraId="35E0293A" w14:textId="77777777" w:rsidR="00345C17" w:rsidRDefault="00345C17" w:rsidP="00762172">
      <w:pPr>
        <w:pStyle w:val="3"/>
      </w:pPr>
      <w:r>
        <w:t>Off</w:t>
      </w:r>
      <w:r w:rsidR="00762172">
        <w:t>-C</w:t>
      </w:r>
      <w:r>
        <w:t xml:space="preserve">ampus </w:t>
      </w:r>
      <w:r w:rsidR="00762172">
        <w:t>A</w:t>
      </w:r>
      <w:r>
        <w:t>ccommodation</w:t>
      </w:r>
    </w:p>
    <w:p w14:paraId="739A65CB" w14:textId="77777777" w:rsidR="00345C17" w:rsidRDefault="00345C17" w:rsidP="00345C17">
      <w:r>
        <w:t>If you do not successfully book a room in the on-campus apartments, you need to arrange off-campus accommodation in advance. Thanks to the convenient location of Renmin University, many students decide to live off</w:t>
      </w:r>
      <w:r w:rsidR="00E50B0C">
        <w:t>-</w:t>
      </w:r>
      <w:r>
        <w:t>campus. Remember foreigners living off-campus are required to register their accommodation to the police station within 24 hours. We are sorry that currently</w:t>
      </w:r>
      <w:r w:rsidR="00E50B0C">
        <w:t>,</w:t>
      </w:r>
      <w:r>
        <w:t xml:space="preserve"> the university is not able to officially recommend off-campus housing information and housing agencies for your off-campus </w:t>
      </w:r>
      <w:proofErr w:type="spellStart"/>
      <w:proofErr w:type="gramStart"/>
      <w:r>
        <w:t>accommodation.According</w:t>
      </w:r>
      <w:proofErr w:type="spellEnd"/>
      <w:proofErr w:type="gramEnd"/>
      <w:r>
        <w:t xml:space="preserve"> to the experiences of our international students, many of them prefer to live in apartments near the campus or in the popular students’ area </w:t>
      </w:r>
      <w:proofErr w:type="spellStart"/>
      <w:r>
        <w:t>Wudaokou</w:t>
      </w:r>
      <w:proofErr w:type="spellEnd"/>
      <w:r w:rsidR="008B15CE">
        <w:t>(</w:t>
      </w:r>
      <w:proofErr w:type="spellStart"/>
      <w:r>
        <w:rPr>
          <w:rFonts w:hint="eastAsia"/>
        </w:rPr>
        <w:t>五道口</w:t>
      </w:r>
      <w:proofErr w:type="spellEnd"/>
      <w:r w:rsidR="008B15CE">
        <w:rPr>
          <w:rFonts w:hint="eastAsia"/>
        </w:rPr>
        <w:t>)</w:t>
      </w:r>
      <w:r>
        <w:rPr>
          <w:rFonts w:hint="eastAsia"/>
        </w:rPr>
        <w:t>where many foreigners live.  Some students choose to live far from the campus because the rent might be much lower. The following links recommended by Renmin University international students may help you search online for appropriate off-campus apar</w:t>
      </w:r>
      <w:r>
        <w:t>tments:</w:t>
      </w:r>
    </w:p>
    <w:p w14:paraId="054000C7" w14:textId="77777777" w:rsidR="00345C17" w:rsidRDefault="00715865" w:rsidP="008B15CE">
      <w:pPr>
        <w:pStyle w:val="ListWords"/>
      </w:pPr>
      <w:hyperlink r:id="rId23" w:history="1">
        <w:r w:rsidR="008B15CE" w:rsidRPr="009C167C">
          <w:rPr>
            <w:rStyle w:val="aff9"/>
          </w:rPr>
          <w:t>http://www.thebeijinger.com/classifieds/housing</w:t>
        </w:r>
      </w:hyperlink>
    </w:p>
    <w:p w14:paraId="036A98A8" w14:textId="77777777" w:rsidR="00345C17" w:rsidRDefault="00715865" w:rsidP="008B15CE">
      <w:pPr>
        <w:pStyle w:val="ListWords"/>
      </w:pPr>
      <w:hyperlink r:id="rId24" w:history="1">
        <w:r w:rsidR="008B15CE" w:rsidRPr="009C167C">
          <w:rPr>
            <w:rStyle w:val="aff9"/>
          </w:rPr>
          <w:t>http://bj.lianjia.com/zufang</w:t>
        </w:r>
      </w:hyperlink>
    </w:p>
    <w:p w14:paraId="2B6F07A6" w14:textId="77777777" w:rsidR="00345C17" w:rsidRDefault="00715865" w:rsidP="008B15CE">
      <w:pPr>
        <w:pStyle w:val="ListWords"/>
      </w:pPr>
      <w:hyperlink r:id="rId25" w:history="1">
        <w:r w:rsidR="008B15CE" w:rsidRPr="009C167C">
          <w:rPr>
            <w:rStyle w:val="aff9"/>
          </w:rPr>
          <w:t>http://ziroom.com</w:t>
        </w:r>
      </w:hyperlink>
    </w:p>
    <w:p w14:paraId="5D8541FF" w14:textId="77777777" w:rsidR="00345C17" w:rsidRDefault="00715865" w:rsidP="008B15CE">
      <w:pPr>
        <w:pStyle w:val="ListWords"/>
      </w:pPr>
      <w:hyperlink r:id="rId26" w:history="1">
        <w:r w:rsidR="008B15CE" w:rsidRPr="009C167C">
          <w:rPr>
            <w:rStyle w:val="aff9"/>
          </w:rPr>
          <w:t>http://wellcee.com</w:t>
        </w:r>
      </w:hyperlink>
    </w:p>
    <w:p w14:paraId="5C41B38B" w14:textId="77777777" w:rsidR="00345C17" w:rsidRDefault="00345C17" w:rsidP="00345C17">
      <w:r>
        <w:t>Be aware of internet scams when looking for an apartment, you may need to ask some help from your Chinese Buddy or friends in Beijing. Please be careful when signing the contract or lease, since there may be hidden clauses. Note that you can require the landlord to provide a contract in Engl</w:t>
      </w:r>
      <w:r w:rsidR="00E50B0C">
        <w:t>ish. Do not hesitate to ask the program</w:t>
      </w:r>
      <w:r>
        <w:t xml:space="preserve"> staff for help.</w:t>
      </w:r>
    </w:p>
    <w:p w14:paraId="5F91C884" w14:textId="77777777" w:rsidR="00345C17" w:rsidRDefault="00345C17" w:rsidP="00345C17">
      <w:r>
        <w:t>Here is a list of the hotels surrounding RUC:</w:t>
      </w:r>
    </w:p>
    <w:p w14:paraId="76C654CE" w14:textId="77777777" w:rsidR="00345C17" w:rsidRDefault="00345C17" w:rsidP="008B15CE">
      <w:pPr>
        <w:pStyle w:val="ListWords"/>
      </w:pPr>
      <w:r>
        <w:t xml:space="preserve">Beijing </w:t>
      </w:r>
      <w:proofErr w:type="spellStart"/>
      <w:r>
        <w:t>Yanshan</w:t>
      </w:r>
      <w:proofErr w:type="spellEnd"/>
      <w:r>
        <w:t xml:space="preserve"> Hotel, No.38A </w:t>
      </w:r>
      <w:proofErr w:type="spellStart"/>
      <w:r>
        <w:t>Zhongguancun</w:t>
      </w:r>
      <w:proofErr w:type="spellEnd"/>
      <w:r>
        <w:t xml:space="preserve"> Street, Hai Dian, 100086 Beijing, China</w:t>
      </w:r>
    </w:p>
    <w:p w14:paraId="31B04F69" w14:textId="77777777" w:rsidR="00345C17" w:rsidRDefault="00345C17" w:rsidP="008B15CE">
      <w:pPr>
        <w:pStyle w:val="ListWords"/>
      </w:pPr>
      <w:r>
        <w:t xml:space="preserve">Beijing Friendship Hotel, No.1, South </w:t>
      </w:r>
      <w:proofErr w:type="spellStart"/>
      <w:r>
        <w:t>Zhongguancun</w:t>
      </w:r>
      <w:proofErr w:type="spellEnd"/>
      <w:r>
        <w:t xml:space="preserve"> Street, Hai Dian, 100873, Beijing, China</w:t>
      </w:r>
    </w:p>
    <w:p w14:paraId="53E32A43" w14:textId="77777777" w:rsidR="00345C17" w:rsidRDefault="00345C17" w:rsidP="008B15CE">
      <w:pPr>
        <w:pStyle w:val="ListWords"/>
      </w:pPr>
      <w:r>
        <w:t xml:space="preserve">Beijing Millennium Youth Hotel, No.63 </w:t>
      </w:r>
      <w:proofErr w:type="spellStart"/>
      <w:r>
        <w:t>Shuangyu</w:t>
      </w:r>
      <w:proofErr w:type="spellEnd"/>
      <w:r>
        <w:t xml:space="preserve"> tree north road, Hai Dian, 100086, Beijing, China</w:t>
      </w:r>
    </w:p>
    <w:p w14:paraId="4CD9323E" w14:textId="77777777" w:rsidR="00345C17" w:rsidRDefault="00345C17" w:rsidP="008B15CE">
      <w:pPr>
        <w:pStyle w:val="ListWords"/>
      </w:pPr>
      <w:r>
        <w:t xml:space="preserve">Dadi Garden Hotel, No.35 </w:t>
      </w:r>
      <w:proofErr w:type="spellStart"/>
      <w:r>
        <w:t>Haidian</w:t>
      </w:r>
      <w:proofErr w:type="spellEnd"/>
      <w:r>
        <w:t xml:space="preserve"> Street, </w:t>
      </w:r>
      <w:proofErr w:type="spellStart"/>
      <w:r>
        <w:t>Haidian</w:t>
      </w:r>
      <w:proofErr w:type="spellEnd"/>
      <w:r>
        <w:t xml:space="preserve"> District, Beijing </w:t>
      </w:r>
    </w:p>
    <w:p w14:paraId="43694F90" w14:textId="77777777" w:rsidR="00345C17" w:rsidRDefault="00345C17" w:rsidP="008B15CE">
      <w:pPr>
        <w:pStyle w:val="ListWords"/>
      </w:pPr>
      <w:proofErr w:type="spellStart"/>
      <w:r>
        <w:t>Yongzheng</w:t>
      </w:r>
      <w:proofErr w:type="spellEnd"/>
      <w:r>
        <w:t xml:space="preserve"> Business Hotel        010-82611166     Suzhou Street No.72</w:t>
      </w:r>
    </w:p>
    <w:p w14:paraId="3A1E1563" w14:textId="77777777" w:rsidR="00345C17" w:rsidRDefault="00345C17" w:rsidP="00345C17">
      <w:r>
        <w:lastRenderedPageBreak/>
        <w:t>For more hotels, pictures and prices you can check:</w:t>
      </w:r>
      <w:hyperlink r:id="rId27" w:history="1">
        <w:r w:rsidR="00B41C6F" w:rsidRPr="009C167C">
          <w:rPr>
            <w:rStyle w:val="aff9"/>
          </w:rPr>
          <w:t>http://www.booking.com/landmark/cn/renmin-university-of-china.html</w:t>
        </w:r>
      </w:hyperlink>
    </w:p>
    <w:p w14:paraId="2F275B25" w14:textId="77777777" w:rsidR="00345C17" w:rsidRDefault="00345C17" w:rsidP="00B41C6F">
      <w:pPr>
        <w:pStyle w:val="2"/>
      </w:pPr>
      <w:bookmarkStart w:id="6" w:name="_Toc18585565"/>
      <w:r>
        <w:t>How to get to Renmin University of China</w:t>
      </w:r>
      <w:bookmarkEnd w:id="6"/>
    </w:p>
    <w:p w14:paraId="13E06EAA" w14:textId="77777777" w:rsidR="0074436A" w:rsidRPr="00AE4AAD" w:rsidRDefault="00AE4AAD" w:rsidP="00345C17">
      <w:r>
        <w:rPr>
          <w:noProof/>
          <w:lang w:eastAsia="zh-CN"/>
        </w:rPr>
        <w:drawing>
          <wp:inline distT="0" distB="0" distL="0" distR="0" wp14:anchorId="0D72947C" wp14:editId="7FB7094C">
            <wp:extent cx="5761355" cy="3291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291840"/>
                    </a:xfrm>
                    <a:prstGeom prst="rect">
                      <a:avLst/>
                    </a:prstGeom>
                    <a:noFill/>
                  </pic:spPr>
                </pic:pic>
              </a:graphicData>
            </a:graphic>
          </wp:inline>
        </w:drawing>
      </w:r>
    </w:p>
    <w:p w14:paraId="24022988" w14:textId="77777777" w:rsidR="00345C17" w:rsidRDefault="00345C17" w:rsidP="00345C17">
      <w:r>
        <w:rPr>
          <w:rFonts w:hint="eastAsia"/>
        </w:rPr>
        <w:t xml:space="preserve">If you come to Beijing by plane, you can take the subway to </w:t>
      </w:r>
      <w:r w:rsidR="00E50B0C">
        <w:t xml:space="preserve">the </w:t>
      </w:r>
      <w:r>
        <w:rPr>
          <w:rFonts w:hint="eastAsia"/>
        </w:rPr>
        <w:t>Renmin University of China. First</w:t>
      </w:r>
      <w:r w:rsidR="00E50B0C">
        <w:t>,</w:t>
      </w:r>
      <w:r>
        <w:rPr>
          <w:rFonts w:hint="eastAsia"/>
        </w:rPr>
        <w:t xml:space="preserve"> take the Airport Express from the airport station to </w:t>
      </w:r>
      <w:proofErr w:type="spellStart"/>
      <w:r>
        <w:rPr>
          <w:rFonts w:hint="eastAsia"/>
        </w:rPr>
        <w:t>Sanyuanqiao</w:t>
      </w:r>
      <w:proofErr w:type="spellEnd"/>
      <w:r>
        <w:rPr>
          <w:rFonts w:hint="eastAsia"/>
        </w:rPr>
        <w:t xml:space="preserve"> Station</w:t>
      </w:r>
      <w:r w:rsidR="00B41C6F">
        <w:rPr>
          <w:rFonts w:hint="eastAsia"/>
        </w:rPr>
        <w:t>(</w:t>
      </w:r>
      <w:proofErr w:type="spellStart"/>
      <w:r>
        <w:rPr>
          <w:rFonts w:hint="eastAsia"/>
        </w:rPr>
        <w:t>三元桥</w:t>
      </w:r>
      <w:proofErr w:type="spellEnd"/>
      <w:r w:rsidR="00B41C6F">
        <w:rPr>
          <w:rFonts w:hint="eastAsia"/>
        </w:rPr>
        <w:t>)</w:t>
      </w:r>
      <w:r>
        <w:rPr>
          <w:rFonts w:hint="eastAsia"/>
        </w:rPr>
        <w:t xml:space="preserve">, and then transfer to Line 10, transfer again at </w:t>
      </w:r>
      <w:proofErr w:type="spellStart"/>
      <w:r>
        <w:rPr>
          <w:rFonts w:hint="eastAsia"/>
        </w:rPr>
        <w:t>Haidianhuanzhuang</w:t>
      </w:r>
      <w:proofErr w:type="spellEnd"/>
      <w:r w:rsidR="00B41C6F">
        <w:t>(</w:t>
      </w:r>
      <w:proofErr w:type="spellStart"/>
      <w:r>
        <w:rPr>
          <w:rFonts w:hint="eastAsia"/>
        </w:rPr>
        <w:t>海淀黄庄</w:t>
      </w:r>
      <w:proofErr w:type="spellEnd"/>
      <w:r w:rsidR="00B41C6F">
        <w:rPr>
          <w:rFonts w:hint="eastAsia"/>
        </w:rPr>
        <w:t>)</w:t>
      </w:r>
      <w:r>
        <w:rPr>
          <w:rFonts w:hint="eastAsia"/>
        </w:rPr>
        <w:t xml:space="preserve"> and take line 4, get off at Renmin University subway station </w:t>
      </w:r>
      <w:r w:rsidR="00B41C6F">
        <w:t>(</w:t>
      </w:r>
      <w:proofErr w:type="spellStart"/>
      <w:r>
        <w:rPr>
          <w:rFonts w:hint="eastAsia"/>
        </w:rPr>
        <w:t>人民大学</w:t>
      </w:r>
      <w:proofErr w:type="spellEnd"/>
      <w:r w:rsidR="00B41C6F">
        <w:rPr>
          <w:rFonts w:hint="eastAsia"/>
        </w:rPr>
        <w:t>)</w:t>
      </w:r>
      <w:r w:rsidR="00E50B0C">
        <w:rPr>
          <w:rFonts w:hint="eastAsia"/>
        </w:rPr>
        <w:t xml:space="preserve">. Take exit </w:t>
      </w:r>
      <w:r>
        <w:rPr>
          <w:rFonts w:hint="eastAsia"/>
        </w:rPr>
        <w:t>A</w:t>
      </w:r>
      <w:r w:rsidR="00E50B0C">
        <w:t>1</w:t>
      </w:r>
      <w:r>
        <w:rPr>
          <w:rFonts w:hint="eastAsia"/>
        </w:rPr>
        <w:t xml:space="preserve"> out of the subway and walk straight (direction north) for 1ess than5 minutes, and then you will see the East Gate of RUC on your left. You can also choose to take a taxi to RUC, an</w:t>
      </w:r>
      <w:r>
        <w:t>d it will cost about 100RMB.</w:t>
      </w:r>
    </w:p>
    <w:p w14:paraId="01FFFB9C" w14:textId="77777777" w:rsidR="00345C17" w:rsidRDefault="00345C17" w:rsidP="00345C17">
      <w:r>
        <w:rPr>
          <w:rFonts w:hint="eastAsia"/>
        </w:rPr>
        <w:t xml:space="preserve">If you come to Beijing by train and arrive at the Beijing Station, you can take Line 2 to </w:t>
      </w:r>
      <w:proofErr w:type="spellStart"/>
      <w:r>
        <w:rPr>
          <w:rFonts w:hint="eastAsia"/>
        </w:rPr>
        <w:t>Xizhimen</w:t>
      </w:r>
      <w:proofErr w:type="spellEnd"/>
      <w:r>
        <w:rPr>
          <w:rFonts w:hint="eastAsia"/>
        </w:rPr>
        <w:t xml:space="preserve"> Station </w:t>
      </w:r>
      <w:r w:rsidR="00B41C6F">
        <w:t>(</w:t>
      </w:r>
      <w:proofErr w:type="spellStart"/>
      <w:r>
        <w:rPr>
          <w:rFonts w:hint="eastAsia"/>
        </w:rPr>
        <w:t>西直门</w:t>
      </w:r>
      <w:proofErr w:type="spellEnd"/>
      <w:r w:rsidR="00B41C6F">
        <w:rPr>
          <w:rFonts w:hint="eastAsia"/>
        </w:rPr>
        <w:t>)</w:t>
      </w:r>
      <w:r>
        <w:rPr>
          <w:rFonts w:hint="eastAsia"/>
        </w:rPr>
        <w:t xml:space="preserve"> and then change to Line 4 to Renmin University subway station </w:t>
      </w:r>
      <w:r w:rsidR="00B41C6F">
        <w:rPr>
          <w:rFonts w:hint="eastAsia"/>
        </w:rPr>
        <w:t>(</w:t>
      </w:r>
      <w:proofErr w:type="spellStart"/>
      <w:r>
        <w:rPr>
          <w:rFonts w:hint="eastAsia"/>
        </w:rPr>
        <w:t>人民大学</w:t>
      </w:r>
      <w:proofErr w:type="spellEnd"/>
      <w:r w:rsidR="00B41C6F">
        <w:rPr>
          <w:rFonts w:hint="eastAsia"/>
        </w:rPr>
        <w:t>)</w:t>
      </w:r>
      <w:r>
        <w:rPr>
          <w:rFonts w:hint="eastAsia"/>
        </w:rPr>
        <w:t>. Take the Exit A1 out of the subway and walk straight (direction north) fo</w:t>
      </w:r>
      <w:r w:rsidR="00E50B0C">
        <w:t>r l</w:t>
      </w:r>
      <w:r>
        <w:t>ess than5 minutes, and then you will see the East Gate of RUC on your left.   If you get to RUC by taxi, you may pay about 55RMB.</w:t>
      </w:r>
    </w:p>
    <w:p w14:paraId="546441CC" w14:textId="77777777" w:rsidR="00345C17" w:rsidRDefault="00345C17" w:rsidP="00345C17">
      <w:r>
        <w:rPr>
          <w:rFonts w:hint="eastAsia"/>
        </w:rPr>
        <w:t xml:space="preserve">If you start from Beijing West Station, you should take Line 9 to National Library Station </w:t>
      </w:r>
      <w:r w:rsidR="00B41C6F">
        <w:t>(</w:t>
      </w:r>
      <w:proofErr w:type="spellStart"/>
      <w:r>
        <w:rPr>
          <w:rFonts w:hint="eastAsia"/>
        </w:rPr>
        <w:t>国家图书馆</w:t>
      </w:r>
      <w:proofErr w:type="spellEnd"/>
      <w:r w:rsidR="00B41C6F">
        <w:rPr>
          <w:rFonts w:hint="eastAsia"/>
        </w:rPr>
        <w:t>)</w:t>
      </w:r>
      <w:r>
        <w:rPr>
          <w:rFonts w:hint="eastAsia"/>
        </w:rPr>
        <w:t xml:space="preserve"> and transfer to Line 4 to Renmin University subway station </w:t>
      </w:r>
      <w:r w:rsidR="00B41C6F">
        <w:t>(</w:t>
      </w:r>
      <w:proofErr w:type="spellStart"/>
      <w:r>
        <w:rPr>
          <w:rFonts w:hint="eastAsia"/>
        </w:rPr>
        <w:t>人民大学</w:t>
      </w:r>
      <w:proofErr w:type="spellEnd"/>
      <w:r w:rsidR="00B41C6F">
        <w:rPr>
          <w:rFonts w:hint="eastAsia"/>
        </w:rPr>
        <w:t>)</w:t>
      </w:r>
      <w:r>
        <w:rPr>
          <w:rFonts w:hint="eastAsia"/>
        </w:rPr>
        <w:t>. Take the Exit A1 of the subway and walk straight (direction north) for 1ess than 5 minutes</w:t>
      </w:r>
      <w:r>
        <w:t>, and then you will see the East Gate of RUC on your left.   The taxi will cost nearly 30RMB. You can also choose NO.374 Bus from Beijing West Station right to RUC.</w:t>
      </w:r>
    </w:p>
    <w:p w14:paraId="253D1CCF" w14:textId="77777777" w:rsidR="00345C17" w:rsidRDefault="00345C17" w:rsidP="00345C17">
      <w:r>
        <w:rPr>
          <w:rFonts w:hint="eastAsia"/>
        </w:rPr>
        <w:lastRenderedPageBreak/>
        <w:t xml:space="preserve">If you go to RUC from Beijing South Station, take Line 4 to Renmin University subway station </w:t>
      </w:r>
      <w:r w:rsidR="00B41C6F">
        <w:t>(</w:t>
      </w:r>
      <w:proofErr w:type="spellStart"/>
      <w:r>
        <w:rPr>
          <w:rFonts w:hint="eastAsia"/>
        </w:rPr>
        <w:t>人民大学</w:t>
      </w:r>
      <w:proofErr w:type="spellEnd"/>
      <w:r w:rsidR="00B41C6F">
        <w:rPr>
          <w:rFonts w:hint="eastAsia"/>
        </w:rPr>
        <w:t>)</w:t>
      </w:r>
      <w:r>
        <w:rPr>
          <w:rFonts w:hint="eastAsia"/>
        </w:rPr>
        <w:t>. Take the Exit A1 out of the subway and walk straight (direction north) for 1ess than5 minutes, and then you will see the East Gate of RUC on your le</w:t>
      </w:r>
      <w:r>
        <w:t>ft. If you take a taxi, 45RMB or so may be the right price.</w:t>
      </w:r>
    </w:p>
    <w:p w14:paraId="3486F8AF" w14:textId="77777777" w:rsidR="00345C17" w:rsidRDefault="00345C17" w:rsidP="00345C17">
      <w:r>
        <w:t xml:space="preserve">Instead of public transportation, you can choose to reach the university </w:t>
      </w:r>
      <w:r w:rsidR="00E50B0C">
        <w:t xml:space="preserve">by </w:t>
      </w:r>
      <w:r>
        <w:t xml:space="preserve">taxi. Whenever you take a taxi make sure it is an official one, they are easily recognizable since they are yellow and green/blue and they have a license with the picture of the taxi driver + cab number + driver’s name in a plate in front of the passenger seat. </w:t>
      </w:r>
    </w:p>
    <w:p w14:paraId="38FF0FFE" w14:textId="77777777" w:rsidR="00026BA5" w:rsidRDefault="00345C17" w:rsidP="00345C17">
      <w:r>
        <w:t xml:space="preserve">If you don’t speak Chinese, this is the address you can show the taxi driver: </w:t>
      </w:r>
    </w:p>
    <w:p w14:paraId="2C154284" w14:textId="77777777" w:rsidR="002A038F" w:rsidRPr="00026BA5" w:rsidRDefault="00345C17" w:rsidP="00345C17">
      <w:pPr>
        <w:rPr>
          <w:b/>
          <w:bCs/>
          <w:lang w:eastAsia="zh-CN"/>
        </w:rPr>
      </w:pPr>
      <w:r w:rsidRPr="00026BA5">
        <w:rPr>
          <w:rFonts w:hint="eastAsia"/>
          <w:b/>
          <w:bCs/>
          <w:lang w:eastAsia="zh-CN"/>
        </w:rPr>
        <w:t>中国人民大学东门</w:t>
      </w:r>
      <w:r w:rsidRPr="00026BA5">
        <w:rPr>
          <w:rFonts w:hint="eastAsia"/>
          <w:b/>
          <w:bCs/>
          <w:lang w:eastAsia="zh-CN"/>
        </w:rPr>
        <w:t xml:space="preserve"> ( 59</w:t>
      </w:r>
      <w:r w:rsidRPr="00026BA5">
        <w:rPr>
          <w:rFonts w:hint="eastAsia"/>
          <w:b/>
          <w:bCs/>
          <w:lang w:eastAsia="zh-CN"/>
        </w:rPr>
        <w:t>号中关村大街</w:t>
      </w:r>
      <w:r w:rsidRPr="00026BA5">
        <w:rPr>
          <w:rFonts w:hint="eastAsia"/>
          <w:b/>
          <w:bCs/>
          <w:lang w:eastAsia="zh-CN"/>
        </w:rPr>
        <w:t>)</w:t>
      </w:r>
    </w:p>
    <w:p w14:paraId="46A5811E" w14:textId="77777777" w:rsidR="00026BA5" w:rsidRPr="00345C17" w:rsidRDefault="00026BA5" w:rsidP="00345C17">
      <w:pPr>
        <w:rPr>
          <w:lang w:eastAsia="zh-CN"/>
        </w:rPr>
      </w:pPr>
      <w:r>
        <w:rPr>
          <w:noProof/>
          <w:lang w:eastAsia="zh-CN"/>
        </w:rPr>
        <w:drawing>
          <wp:anchor distT="0" distB="0" distL="114300" distR="114300" simplePos="0" relativeHeight="251660288" behindDoc="1" locked="0" layoutInCell="1" allowOverlap="1" wp14:anchorId="2BECA7EA" wp14:editId="30F286DD">
            <wp:simplePos x="0" y="0"/>
            <wp:positionH relativeFrom="page">
              <wp:align>center</wp:align>
            </wp:positionH>
            <wp:positionV relativeFrom="margin">
              <wp:align>bottom</wp:align>
            </wp:positionV>
            <wp:extent cx="7560000" cy="48672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3081" r="9511"/>
                    <a:stretch/>
                  </pic:blipFill>
                  <pic:spPr bwMode="auto">
                    <a:xfrm>
                      <a:off x="0" y="0"/>
                      <a:ext cx="7560000" cy="4867200"/>
                    </a:xfrm>
                    <a:prstGeom prst="rect">
                      <a:avLst/>
                    </a:prstGeom>
                    <a:noFill/>
                    <a:ln>
                      <a:noFill/>
                    </a:ln>
                    <a:extLst>
                      <a:ext uri="{53640926-AAD7-44D8-BBD7-CCE9431645EC}">
                        <a14:shadowObscured xmlns:a14="http://schemas.microsoft.com/office/drawing/2010/main"/>
                      </a:ext>
                    </a:extLst>
                  </pic:spPr>
                </pic:pic>
              </a:graphicData>
            </a:graphic>
          </wp:anchor>
        </w:drawing>
      </w:r>
    </w:p>
    <w:p w14:paraId="56573A75" w14:textId="77777777" w:rsidR="00A84784" w:rsidRDefault="00A84784" w:rsidP="00A84784">
      <w:pPr>
        <w:pStyle w:val="1"/>
      </w:pPr>
      <w:bookmarkStart w:id="7" w:name="_Toc18585566"/>
      <w:r>
        <w:lastRenderedPageBreak/>
        <w:t>REGISTRATION</w:t>
      </w:r>
      <w:bookmarkEnd w:id="7"/>
    </w:p>
    <w:p w14:paraId="6B6A7D2F" w14:textId="77777777" w:rsidR="00A84784" w:rsidRDefault="00A84784" w:rsidP="00A84784">
      <w:r>
        <w:t>All international students need to register during the designated period each semester. The registration period usually starts during the first week of each semester. If you cannot register before the due day of registration, you need to get approval for your absence in advance. If you cannot complete the registration within one month from the due day of registration you will be automatically dismissed from RUC. Please contact our staff in advance if you cannot come on time for the registration day.</w:t>
      </w:r>
    </w:p>
    <w:p w14:paraId="6F515661" w14:textId="77777777" w:rsidR="00A84784" w:rsidRDefault="00A84784" w:rsidP="00DA165A">
      <w:pPr>
        <w:pStyle w:val="2"/>
      </w:pPr>
      <w:bookmarkStart w:id="8" w:name="_Toc18585567"/>
      <w:r>
        <w:t xml:space="preserve">Registration for </w:t>
      </w:r>
      <w:r w:rsidR="00DA165A">
        <w:t>N</w:t>
      </w:r>
      <w:r>
        <w:t xml:space="preserve">ew </w:t>
      </w:r>
      <w:r w:rsidR="00DA165A">
        <w:t>S</w:t>
      </w:r>
      <w:r>
        <w:t>tudents</w:t>
      </w:r>
      <w:bookmarkEnd w:id="8"/>
    </w:p>
    <w:p w14:paraId="1E6BAD11" w14:textId="77777777" w:rsidR="00A84784" w:rsidRDefault="00A84784" w:rsidP="00DA165A">
      <w:pPr>
        <w:pStyle w:val="3"/>
      </w:pPr>
      <w:r>
        <w:t xml:space="preserve">University </w:t>
      </w:r>
      <w:r w:rsidR="00DA165A">
        <w:t>R</w:t>
      </w:r>
      <w:r>
        <w:t>egistration</w:t>
      </w:r>
    </w:p>
    <w:p w14:paraId="23DB3953" w14:textId="77777777" w:rsidR="00A84784" w:rsidRDefault="00A84784" w:rsidP="00A84784">
      <w:r>
        <w:t>The time and place of your registration will be written on your admission notice.</w:t>
      </w:r>
    </w:p>
    <w:p w14:paraId="2C32D7F5" w14:textId="77777777" w:rsidR="00A84784" w:rsidRDefault="00A84784" w:rsidP="00A84784">
      <w:r>
        <w:t>In order to register you must bring:</w:t>
      </w:r>
    </w:p>
    <w:p w14:paraId="35938B53" w14:textId="77777777" w:rsidR="00A84784" w:rsidRDefault="00A84784" w:rsidP="00DA165A">
      <w:pPr>
        <w:pStyle w:val="ListWords"/>
      </w:pPr>
      <w:r>
        <w:t>Admission letter</w:t>
      </w:r>
    </w:p>
    <w:p w14:paraId="7854C744" w14:textId="77777777" w:rsidR="00A84784" w:rsidRDefault="00A84784" w:rsidP="00DA165A">
      <w:pPr>
        <w:pStyle w:val="ListWords"/>
      </w:pPr>
      <w:r>
        <w:t>Visa application form for study in china (JW202/SW201, except for students with F visa or residence permit)</w:t>
      </w:r>
    </w:p>
    <w:p w14:paraId="676D6CEB" w14:textId="77777777" w:rsidR="00A84784" w:rsidRDefault="00A84784" w:rsidP="00DA165A">
      <w:pPr>
        <w:pStyle w:val="ListWords"/>
      </w:pPr>
      <w:r>
        <w:t xml:space="preserve">If available, the original documents of </w:t>
      </w:r>
      <w:r w:rsidR="00E50B0C">
        <w:t xml:space="preserve">the </w:t>
      </w:r>
      <w:r>
        <w:t xml:space="preserve">physical examination record. Students who did not take the medical examination in their own country will have to do it when they arrive </w:t>
      </w:r>
      <w:r w:rsidR="00E50B0C">
        <w:t>in</w:t>
      </w:r>
      <w:r>
        <w:t xml:space="preserve"> Beijing. The ISO will organize a bus for international students to go to the medical examination center.</w:t>
      </w:r>
    </w:p>
    <w:p w14:paraId="6BF85EE4" w14:textId="77777777" w:rsidR="00A84784" w:rsidRDefault="00A84784" w:rsidP="00DA165A">
      <w:pPr>
        <w:pStyle w:val="ListWords"/>
      </w:pPr>
      <w:r>
        <w:t>Passport</w:t>
      </w:r>
    </w:p>
    <w:p w14:paraId="325D43C5" w14:textId="77777777" w:rsidR="00A84784" w:rsidRDefault="00A84784" w:rsidP="00DA165A">
      <w:pPr>
        <w:pStyle w:val="ListWords"/>
      </w:pPr>
      <w:r>
        <w:t>Five passport photos</w:t>
      </w:r>
    </w:p>
    <w:p w14:paraId="3EFDA89E" w14:textId="77777777" w:rsidR="00A84784" w:rsidRDefault="00A84784" w:rsidP="00A84784">
      <w:r>
        <w:t>The registration procedure is as follows:</w:t>
      </w:r>
    </w:p>
    <w:p w14:paraId="243A9D40" w14:textId="77777777" w:rsidR="00A84784" w:rsidRDefault="00A84784" w:rsidP="00DA165A">
      <w:pPr>
        <w:pStyle w:val="ListWords"/>
      </w:pPr>
      <w:r>
        <w:t>Present your admission letter and obtain the registration form</w:t>
      </w:r>
    </w:p>
    <w:p w14:paraId="77AF70A5" w14:textId="77777777" w:rsidR="00A84784" w:rsidRDefault="00A84784" w:rsidP="00DA165A">
      <w:pPr>
        <w:pStyle w:val="ListWords"/>
      </w:pPr>
      <w:r>
        <w:t>Submit your medical insurance certificate or purchase the insurance (scholarship students do not need to purchase their insurance)</w:t>
      </w:r>
    </w:p>
    <w:p w14:paraId="20816653" w14:textId="77777777" w:rsidR="00A84784" w:rsidRDefault="00A84784" w:rsidP="00DA165A">
      <w:pPr>
        <w:pStyle w:val="ListWords"/>
      </w:pPr>
      <w:r>
        <w:t xml:space="preserve">Non-scholarship students should pay their tuition. Scholarship </w:t>
      </w:r>
      <w:proofErr w:type="gramStart"/>
      <w:r>
        <w:t>students</w:t>
      </w:r>
      <w:proofErr w:type="gramEnd"/>
      <w:r>
        <w:t>/exchange students sign in</w:t>
      </w:r>
    </w:p>
    <w:p w14:paraId="1F3F45B6" w14:textId="77777777" w:rsidR="00A84784" w:rsidRDefault="00A84784" w:rsidP="00DA165A">
      <w:pPr>
        <w:pStyle w:val="ListWords"/>
      </w:pPr>
      <w:r>
        <w:t>Check your visa status with the staff</w:t>
      </w:r>
    </w:p>
    <w:p w14:paraId="59621C80" w14:textId="77777777" w:rsidR="00A84784" w:rsidRDefault="00A84784" w:rsidP="00E50B0C">
      <w:pPr>
        <w:pStyle w:val="ListWords"/>
      </w:pPr>
      <w:r>
        <w:t>Obtain the letter of admission for your department</w:t>
      </w:r>
    </w:p>
    <w:p w14:paraId="23EC3BFC" w14:textId="77777777" w:rsidR="00A84784" w:rsidRDefault="00A84784" w:rsidP="00A84784">
      <w:pPr>
        <w:pStyle w:val="ListWords"/>
      </w:pPr>
      <w:r>
        <w:t xml:space="preserve">Register at your department (in </w:t>
      </w:r>
      <w:proofErr w:type="spellStart"/>
      <w:r>
        <w:t>Mindge</w:t>
      </w:r>
      <w:proofErr w:type="spellEnd"/>
      <w:r>
        <w:t xml:space="preserve"> International building, room 816B)</w:t>
      </w:r>
    </w:p>
    <w:p w14:paraId="38C5F216" w14:textId="77777777" w:rsidR="00A84784" w:rsidRDefault="00A84784" w:rsidP="00DA165A">
      <w:pPr>
        <w:pStyle w:val="3"/>
      </w:pPr>
      <w:r>
        <w:t xml:space="preserve">School of </w:t>
      </w:r>
      <w:r w:rsidR="00DA165A">
        <w:t>I</w:t>
      </w:r>
      <w:r>
        <w:t xml:space="preserve">nternational </w:t>
      </w:r>
      <w:r w:rsidR="00DA165A">
        <w:t>S</w:t>
      </w:r>
      <w:r>
        <w:t xml:space="preserve">tudies </w:t>
      </w:r>
      <w:r w:rsidR="00DA165A">
        <w:t>R</w:t>
      </w:r>
      <w:r>
        <w:t>egistration</w:t>
      </w:r>
    </w:p>
    <w:p w14:paraId="1CE51108" w14:textId="77777777" w:rsidR="00A84784" w:rsidRDefault="00A84784" w:rsidP="00A84784">
      <w:r>
        <w:t xml:space="preserve">After you finish the University orientation, you will have to come to register to the CCSP office: </w:t>
      </w:r>
    </w:p>
    <w:p w14:paraId="1ACB2DFC" w14:textId="77777777" w:rsidR="00A84784" w:rsidRDefault="00A84784" w:rsidP="00A84784">
      <w:r>
        <w:lastRenderedPageBreak/>
        <w:t xml:space="preserve">School of Int’l Studies, </w:t>
      </w:r>
      <w:proofErr w:type="spellStart"/>
      <w:r>
        <w:t>Mingde</w:t>
      </w:r>
      <w:proofErr w:type="spellEnd"/>
      <w:r>
        <w:t xml:space="preserve"> Int’l Building 816B,</w:t>
      </w:r>
    </w:p>
    <w:p w14:paraId="7FAFDA5C" w14:textId="77777777" w:rsidR="00A84784" w:rsidRDefault="00A84784" w:rsidP="00A84784">
      <w:pPr>
        <w:rPr>
          <w:lang w:eastAsia="zh-CN"/>
        </w:rPr>
      </w:pPr>
      <w:r>
        <w:rPr>
          <w:rFonts w:hint="eastAsia"/>
          <w:lang w:eastAsia="zh-CN"/>
        </w:rPr>
        <w:t>中国人民大学国际关系学院</w:t>
      </w:r>
      <w:r w:rsidR="00333997">
        <w:rPr>
          <w:rFonts w:hint="eastAsia"/>
          <w:lang w:eastAsia="zh-CN"/>
        </w:rPr>
        <w:t>,</w:t>
      </w:r>
      <w:r>
        <w:rPr>
          <w:rFonts w:hint="eastAsia"/>
          <w:lang w:eastAsia="zh-CN"/>
        </w:rPr>
        <w:t>明</w:t>
      </w:r>
      <w:proofErr w:type="gramStart"/>
      <w:r>
        <w:rPr>
          <w:rFonts w:hint="eastAsia"/>
          <w:lang w:eastAsia="zh-CN"/>
        </w:rPr>
        <w:t>德国际楼</w:t>
      </w:r>
      <w:proofErr w:type="gramEnd"/>
      <w:r>
        <w:rPr>
          <w:rFonts w:hint="eastAsia"/>
          <w:lang w:eastAsia="zh-CN"/>
        </w:rPr>
        <w:t>816B</w:t>
      </w:r>
      <w:r>
        <w:rPr>
          <w:rFonts w:hint="eastAsia"/>
          <w:lang w:eastAsia="zh-CN"/>
        </w:rPr>
        <w:t>室</w:t>
      </w:r>
    </w:p>
    <w:p w14:paraId="1858F602" w14:textId="77777777" w:rsidR="00A84784" w:rsidRDefault="00A84784" w:rsidP="00A84784">
      <w:r>
        <w:t>The time of your SIS registration will be provided during the university registration.</w:t>
      </w:r>
    </w:p>
    <w:p w14:paraId="27E26480" w14:textId="77777777" w:rsidR="00A84784" w:rsidRDefault="00A84784" w:rsidP="00333997">
      <w:pPr>
        <w:pStyle w:val="2"/>
      </w:pPr>
      <w:bookmarkStart w:id="9" w:name="_Toc18585568"/>
      <w:r>
        <w:t xml:space="preserve">Semester </w:t>
      </w:r>
      <w:r w:rsidR="00333997">
        <w:t>R</w:t>
      </w:r>
      <w:r>
        <w:t xml:space="preserve">egistration for </w:t>
      </w:r>
      <w:r w:rsidR="00333997">
        <w:t>A</w:t>
      </w:r>
      <w:r>
        <w:t xml:space="preserve">lready </w:t>
      </w:r>
      <w:r w:rsidR="00333997">
        <w:t>E</w:t>
      </w:r>
      <w:r>
        <w:t xml:space="preserve">nrolled </w:t>
      </w:r>
      <w:r w:rsidR="00333997">
        <w:t>S</w:t>
      </w:r>
      <w:r>
        <w:t>tudents</w:t>
      </w:r>
      <w:bookmarkEnd w:id="9"/>
    </w:p>
    <w:p w14:paraId="333637B3" w14:textId="57378891" w:rsidR="00A84784" w:rsidRDefault="00A84784" w:rsidP="00A84784">
      <w:r>
        <w:t>At the beginning of each semester, already enrolled students need to register at their designated school and activate their student card in one of the machines usually located in the canteens, teaching buildings</w:t>
      </w:r>
      <w:r w:rsidR="00E50B0C">
        <w:t>,</w:t>
      </w:r>
      <w:r>
        <w:t xml:space="preserve"> and dorms (you simply need to insert your st</w:t>
      </w:r>
      <w:r>
        <w:rPr>
          <w:rFonts w:hint="eastAsia"/>
        </w:rPr>
        <w:t xml:space="preserve">udent card in one of the machines in the canteens and wait until the message </w:t>
      </w:r>
      <w:proofErr w:type="spellStart"/>
      <w:r>
        <w:rPr>
          <w:rFonts w:hint="eastAsia"/>
        </w:rPr>
        <w:t>成功</w:t>
      </w:r>
      <w:proofErr w:type="spellEnd"/>
      <w:r>
        <w:rPr>
          <w:rFonts w:hint="eastAsia"/>
        </w:rPr>
        <w:t xml:space="preserve"> appears). You will also need to leave </w:t>
      </w:r>
      <w:r w:rsidR="006E62E6">
        <w:rPr>
          <w:rFonts w:hint="eastAsia"/>
        </w:rPr>
        <w:t>your student booklet in the</w:t>
      </w:r>
      <w:r w:rsidR="006E62E6">
        <w:t xml:space="preserve"> </w:t>
      </w:r>
      <w:r w:rsidR="00E152C7">
        <w:rPr>
          <w:rFonts w:hint="eastAsia"/>
          <w:lang w:eastAsia="zh-CN"/>
        </w:rPr>
        <w:t>Sc</w:t>
      </w:r>
      <w:r w:rsidR="00E152C7">
        <w:rPr>
          <w:lang w:eastAsia="zh-CN"/>
        </w:rPr>
        <w:t>hool</w:t>
      </w:r>
      <w:r>
        <w:rPr>
          <w:rFonts w:hint="eastAsia"/>
        </w:rPr>
        <w:t xml:space="preserve"> office (room 816B, </w:t>
      </w:r>
      <w:proofErr w:type="spellStart"/>
      <w:r>
        <w:rPr>
          <w:rFonts w:hint="eastAsia"/>
        </w:rPr>
        <w:t>Mingde</w:t>
      </w:r>
      <w:proofErr w:type="spellEnd"/>
      <w:r>
        <w:rPr>
          <w:rFonts w:hint="eastAsia"/>
        </w:rPr>
        <w:t xml:space="preserve"> International Building). The registration period usually starts during the firs</w:t>
      </w:r>
      <w:r>
        <w:t>t week of each semester.</w:t>
      </w:r>
      <w:bookmarkStart w:id="10" w:name="_GoBack"/>
      <w:bookmarkEnd w:id="10"/>
    </w:p>
    <w:p w14:paraId="260179B4" w14:textId="77777777" w:rsidR="00391542" w:rsidRDefault="00391542" w:rsidP="00710B43">
      <w:r>
        <w:rPr>
          <w:noProof/>
          <w:lang w:eastAsia="zh-CN"/>
        </w:rPr>
        <w:drawing>
          <wp:anchor distT="0" distB="0" distL="114300" distR="114300" simplePos="0" relativeHeight="251661312" behindDoc="1" locked="0" layoutInCell="1" allowOverlap="1" wp14:anchorId="632C915E" wp14:editId="3FD1AF1F">
            <wp:simplePos x="0" y="0"/>
            <wp:positionH relativeFrom="page">
              <wp:posOffset>0</wp:posOffset>
            </wp:positionH>
            <wp:positionV relativeFrom="margin">
              <wp:posOffset>5395799</wp:posOffset>
            </wp:positionV>
            <wp:extent cx="7559675" cy="3426881"/>
            <wp:effectExtent l="0" t="0" r="317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9463"/>
                    <a:stretch/>
                  </pic:blipFill>
                  <pic:spPr bwMode="auto">
                    <a:xfrm>
                      <a:off x="0" y="0"/>
                      <a:ext cx="7560000" cy="3427028"/>
                    </a:xfrm>
                    <a:prstGeom prst="rect">
                      <a:avLst/>
                    </a:prstGeom>
                    <a:noFill/>
                    <a:ln>
                      <a:noFill/>
                    </a:ln>
                    <a:extLst>
                      <a:ext uri="{53640926-AAD7-44D8-BBD7-CCE9431645EC}">
                        <a14:shadowObscured xmlns:a14="http://schemas.microsoft.com/office/drawing/2010/main"/>
                      </a:ext>
                    </a:extLst>
                  </pic:spPr>
                </pic:pic>
              </a:graphicData>
            </a:graphic>
          </wp:anchor>
        </w:drawing>
      </w:r>
    </w:p>
    <w:p w14:paraId="21A6B80C" w14:textId="77777777" w:rsidR="00F402BB" w:rsidRDefault="00F402BB" w:rsidP="00F402BB">
      <w:pPr>
        <w:pStyle w:val="1"/>
      </w:pPr>
      <w:bookmarkStart w:id="11" w:name="_Toc18585570"/>
      <w:r>
        <w:lastRenderedPageBreak/>
        <w:t>VISA AND RESIDENCE PERMIT</w:t>
      </w:r>
      <w:bookmarkEnd w:id="11"/>
    </w:p>
    <w:p w14:paraId="13EF6D0B" w14:textId="77777777" w:rsidR="00F402BB" w:rsidRDefault="00F402BB" w:rsidP="00F402BB">
      <w:r>
        <w:t>Visas and residence permit are among the most important documents that enable your legitimate entry and stay in China. International students who will study in China can apply to two different kinds of visa.</w:t>
      </w:r>
    </w:p>
    <w:p w14:paraId="6336F9D0" w14:textId="77777777" w:rsidR="00F402BB" w:rsidRDefault="00F402BB" w:rsidP="00F402BB">
      <w:pPr>
        <w:pStyle w:val="2"/>
      </w:pPr>
      <w:bookmarkStart w:id="12" w:name="_Toc18585571"/>
      <w:r>
        <w:t>X2 Visa</w:t>
      </w:r>
      <w:bookmarkEnd w:id="12"/>
    </w:p>
    <w:p w14:paraId="4F1A90F4" w14:textId="77777777" w:rsidR="00F402BB" w:rsidRDefault="00F402BB" w:rsidP="00F402BB">
      <w:r>
        <w:t xml:space="preserve">X2 type visas are usually issued to the students planning to study for less than 180 days. If you are holding </w:t>
      </w:r>
      <w:r w:rsidR="00E50B0C">
        <w:t xml:space="preserve">an </w:t>
      </w:r>
      <w:r>
        <w:t xml:space="preserve">X2 visa: the number of entries permitted and the duration of each stay (by days after each entry) are indicated on the visa. You shall remember the expiration date clearly, and register at the designated date on your Admission </w:t>
      </w:r>
      <w:proofErr w:type="spellStart"/>
      <w:r>
        <w:t>Notice.Please</w:t>
      </w:r>
      <w:proofErr w:type="spellEnd"/>
      <w:r>
        <w:t xml:space="preserve"> be noted that traveling from Hong Kong S.A.R, Macau S.A.R</w:t>
      </w:r>
      <w:r w:rsidR="00E50B0C">
        <w:t>,</w:t>
      </w:r>
      <w:r>
        <w:t xml:space="preserve"> and China Taiwan to mainland China counts as one entry.</w:t>
      </w:r>
    </w:p>
    <w:p w14:paraId="4937CC2A" w14:textId="77777777" w:rsidR="00F402BB" w:rsidRDefault="00F402BB" w:rsidP="00FC5DE1">
      <w:pPr>
        <w:pStyle w:val="2"/>
      </w:pPr>
      <w:bookmarkStart w:id="13" w:name="_Toc18585572"/>
      <w:r>
        <w:t>X1 Visa</w:t>
      </w:r>
      <w:bookmarkEnd w:id="13"/>
    </w:p>
    <w:p w14:paraId="7CA033D5" w14:textId="77777777" w:rsidR="00F402BB" w:rsidRDefault="00F402BB" w:rsidP="00F402BB">
      <w:r>
        <w:t xml:space="preserve">X1 type visas are usually issued to the students planning to study for over 180 days. If you are holding </w:t>
      </w:r>
      <w:r w:rsidR="00E50B0C">
        <w:t xml:space="preserve">an </w:t>
      </w:r>
      <w:r>
        <w:t>X1 visa: you must register at the university and apply for a residence permit within 30 days after your entry into China, otherwise illegal stay is constituted. Usually</w:t>
      </w:r>
      <w:r w:rsidR="00E50B0C">
        <w:t>,</w:t>
      </w:r>
      <w:r>
        <w:t xml:space="preserve"> there is only one entry permitted on your visa. Since early registration is not entertained and it usually takes 3-5 days for the preparation of documents required for the residence permit application, it is sugge</w:t>
      </w:r>
      <w:r w:rsidR="00E50B0C">
        <w:t>sted that you enter China no earlier than</w:t>
      </w:r>
      <w:r>
        <w:t xml:space="preserve"> 1 week before the registration date designated on the Admission Notice.</w:t>
      </w:r>
    </w:p>
    <w:p w14:paraId="28F164A5" w14:textId="77777777" w:rsidR="00F402BB" w:rsidRDefault="00F402BB" w:rsidP="00FC5DE1">
      <w:pPr>
        <w:pStyle w:val="2"/>
      </w:pPr>
      <w:bookmarkStart w:id="14" w:name="_Toc18585573"/>
      <w:r>
        <w:t>Residence Permit</w:t>
      </w:r>
      <w:bookmarkEnd w:id="14"/>
    </w:p>
    <w:p w14:paraId="4FAEE7EE" w14:textId="77777777" w:rsidR="00F402BB" w:rsidRDefault="00F402BB" w:rsidP="00F402BB">
      <w:r>
        <w:t>The X1 visa is valid only for 30 days after entry. The students holding X1 visas have to apply for residence permit at least 5 working days prior to the expiration date. The steps of the application are as follows:</w:t>
      </w:r>
    </w:p>
    <w:p w14:paraId="04047513" w14:textId="77777777" w:rsidR="00F402BB" w:rsidRDefault="00F402BB" w:rsidP="00FC5DE1">
      <w:pPr>
        <w:pStyle w:val="ListNumberedPAragraphs"/>
      </w:pPr>
      <w:r>
        <w:t>Register in the International Students Office and pay for tuition and medical insurance.</w:t>
      </w:r>
    </w:p>
    <w:p w14:paraId="3A0C04B0" w14:textId="77777777" w:rsidR="00F402BB" w:rsidRDefault="00F402BB" w:rsidP="00FC5DE1">
      <w:pPr>
        <w:pStyle w:val="ListNumberedPAragraphs"/>
      </w:pPr>
      <w:r>
        <w:t>If you have not taken the physical examination (including blood test), you shall take it at Beijing International Travel Healthcare Center (</w:t>
      </w:r>
      <w:proofErr w:type="spellStart"/>
      <w:r>
        <w:t>Haidian</w:t>
      </w:r>
      <w:proofErr w:type="spellEnd"/>
      <w:r>
        <w:t xml:space="preserve"> Branch). If you have a report from a doctor of your own country, you shall verify it at Beijing International Travel Healthcare Center. If the report is not qualified, you should re-take the physical examination at the Center.</w:t>
      </w:r>
    </w:p>
    <w:p w14:paraId="7A1CA2E9" w14:textId="77777777" w:rsidR="00F402BB" w:rsidRDefault="00F402BB" w:rsidP="00FC5DE1">
      <w:pPr>
        <w:pStyle w:val="ListNumberedPAragraphs"/>
      </w:pPr>
      <w:r>
        <w:t>Get the Visa Application Permit from the International Students Office.</w:t>
      </w:r>
    </w:p>
    <w:p w14:paraId="37A2AFB8" w14:textId="77777777" w:rsidR="00F402BB" w:rsidRDefault="00F402BB" w:rsidP="00FC5DE1">
      <w:pPr>
        <w:pStyle w:val="ListNumberedPAragraphs"/>
      </w:pPr>
      <w:r>
        <w:lastRenderedPageBreak/>
        <w:t>Submit the documents to the authorized visa service agency in the lobby of the Intern</w:t>
      </w:r>
      <w:r w:rsidR="00E50B0C">
        <w:t xml:space="preserve">ational Culture Exchange Center </w:t>
      </w:r>
      <w:r w:rsidRPr="00FC5DE1">
        <w:rPr>
          <w:b/>
        </w:rPr>
        <w:t>OR</w:t>
      </w:r>
      <w:r w:rsidR="00B87C72">
        <w:rPr>
          <w:b/>
        </w:rPr>
        <w:t xml:space="preserve"> </w:t>
      </w:r>
      <w:r>
        <w:t>to the Beijing M</w:t>
      </w:r>
      <w:r w:rsidR="00E50B0C">
        <w:t xml:space="preserve">unicipal Public Security Bureau. The main branch of the bureau is located at </w:t>
      </w:r>
      <w:r>
        <w:rPr>
          <w:rFonts w:hint="eastAsia"/>
        </w:rPr>
        <w:t xml:space="preserve">No. 2 </w:t>
      </w:r>
      <w:proofErr w:type="spellStart"/>
      <w:r>
        <w:rPr>
          <w:rFonts w:hint="eastAsia"/>
        </w:rPr>
        <w:t>AndingmenDongdajie</w:t>
      </w:r>
      <w:proofErr w:type="spellEnd"/>
      <w:r>
        <w:rPr>
          <w:rFonts w:hint="eastAsia"/>
        </w:rPr>
        <w:t xml:space="preserve">, </w:t>
      </w:r>
      <w:proofErr w:type="spellStart"/>
      <w:r>
        <w:rPr>
          <w:rFonts w:hint="eastAsia"/>
        </w:rPr>
        <w:t>Dongcheng</w:t>
      </w:r>
      <w:proofErr w:type="spellEnd"/>
      <w:r>
        <w:rPr>
          <w:rFonts w:hint="eastAsia"/>
        </w:rPr>
        <w:t xml:space="preserve"> District, Beijing. You can get there by subway line 2 and get off at Lama Temple station (</w:t>
      </w:r>
      <w:proofErr w:type="spellStart"/>
      <w:r>
        <w:rPr>
          <w:rFonts w:hint="eastAsia"/>
        </w:rPr>
        <w:t>雍和宫</w:t>
      </w:r>
      <w:proofErr w:type="spellEnd"/>
      <w:r>
        <w:rPr>
          <w:rFonts w:hint="eastAsia"/>
        </w:rPr>
        <w:t>) exit B.</w:t>
      </w:r>
      <w:r w:rsidR="00FC5DE1">
        <w:tab/>
      </w:r>
      <w:r w:rsidR="00FC5DE1">
        <w:br/>
      </w:r>
      <w:r w:rsidR="00E50B0C">
        <w:t xml:space="preserve">A new branch recently opened just opposite of Renmin University East Gate, they only receive by online appointment. If you wish to go there, please ask the ISO for assistance. </w:t>
      </w:r>
    </w:p>
    <w:p w14:paraId="773BEF0C" w14:textId="77777777" w:rsidR="00E50B0C" w:rsidRDefault="00E50B0C" w:rsidP="00E50B0C">
      <w:pPr>
        <w:pStyle w:val="ListNumberedPAragraphs"/>
        <w:numPr>
          <w:ilvl w:val="0"/>
          <w:numId w:val="0"/>
        </w:numPr>
      </w:pPr>
    </w:p>
    <w:p w14:paraId="514E8AF5" w14:textId="77777777" w:rsidR="00F402BB" w:rsidRDefault="00F402BB" w:rsidP="00F402BB">
      <w:pPr>
        <w:pStyle w:val="3"/>
      </w:pPr>
      <w:r>
        <w:t>Application</w:t>
      </w:r>
    </w:p>
    <w:p w14:paraId="4D35AC8C" w14:textId="77777777" w:rsidR="00F402BB" w:rsidRDefault="00F402BB" w:rsidP="00F402BB">
      <w:r>
        <w:t>If you choose the visa agency, you must bring the note from International Students Office, passport, residence registration card, ID picture (with white background) and other documents (admission notice, JW202 form, certificate of physical examination) to the agency. You will be given a receipt.</w:t>
      </w:r>
      <w:r w:rsidR="00E50B0C">
        <w:t xml:space="preserve"> Be aware that this receipt is not valid as a substitute of your passport and it will not be considered a valid document to travel within China.</w:t>
      </w:r>
      <w:r>
        <w:t xml:space="preserve"> Please get your passport back by the designated date shown on the receipt. After you get back your passport/visa back, please get an updated residence registration card immediately.</w:t>
      </w:r>
    </w:p>
    <w:p w14:paraId="1F296502" w14:textId="77777777" w:rsidR="00F402BB" w:rsidRDefault="00F402BB" w:rsidP="00F402BB">
      <w:r>
        <w:t xml:space="preserve">If you choose to go to the Exit and Entry Bureau on your own, you must bring the visa application form (with the stamp from ISO), passport, residence registration card, ID picture (with white background) and other documents (admission notice, JW202 form, certificate of physical examination) to the Bureau. You will be given a yellow receipt with your picture on it. </w:t>
      </w:r>
      <w:r w:rsidR="00E50B0C">
        <w:t xml:space="preserve">This receipt can be used to travel within China but train or long-haul buses. It may also be presented to register at hotels and hostels. </w:t>
      </w:r>
      <w:r>
        <w:t>Please get your passport back by the designated date shown on the yellow receipt. After you get back your passport/visa back, please get an updated residence registration card immediately.</w:t>
      </w:r>
    </w:p>
    <w:p w14:paraId="1214B1A8" w14:textId="77777777" w:rsidR="00F402BB" w:rsidRDefault="00F402BB" w:rsidP="0095355B">
      <w:pPr>
        <w:pStyle w:val="3"/>
      </w:pPr>
      <w:r>
        <w:t>Health Certificate</w:t>
      </w:r>
    </w:p>
    <w:p w14:paraId="3EF028C9" w14:textId="77777777" w:rsidR="0095355B" w:rsidRDefault="00F402BB" w:rsidP="00F402BB">
      <w:r>
        <w:t xml:space="preserve">In order to obtain a residence permit, international students need to either take or verify their medical report at the Beijing International Travel Healthcare Center. The International Students Office organizes a free bus trip to the Center at the beginning of each semester. </w:t>
      </w:r>
    </w:p>
    <w:p w14:paraId="1E598E0C" w14:textId="77777777" w:rsidR="00F402BB" w:rsidRDefault="00F402BB" w:rsidP="00F402BB">
      <w:r>
        <w:rPr>
          <w:rFonts w:hint="eastAsia"/>
        </w:rPr>
        <w:t xml:space="preserve">If you cannot join the trip organized by the </w:t>
      </w:r>
      <w:proofErr w:type="gramStart"/>
      <w:r>
        <w:rPr>
          <w:rFonts w:hint="eastAsia"/>
        </w:rPr>
        <w:t>ISO</w:t>
      </w:r>
      <w:proofErr w:type="gramEnd"/>
      <w:r>
        <w:rPr>
          <w:rFonts w:hint="eastAsia"/>
        </w:rPr>
        <w:t xml:space="preserve"> you can reach the center taking the bus number 365 from outside of the east gate and get off at </w:t>
      </w:r>
      <w:proofErr w:type="spellStart"/>
      <w:r>
        <w:rPr>
          <w:rFonts w:hint="eastAsia"/>
        </w:rPr>
        <w:t>西北旺镇政府站</w:t>
      </w:r>
      <w:proofErr w:type="spellEnd"/>
      <w:r>
        <w:rPr>
          <w:rFonts w:hint="eastAsia"/>
        </w:rPr>
        <w:t xml:space="preserve">. It is a short walk from there to the medical center. </w:t>
      </w:r>
      <w:r>
        <w:t>We strongly suggest that you go to the Healthcare Center with the ISO staff, so that they can help you with translation in case of need.</w:t>
      </w:r>
    </w:p>
    <w:p w14:paraId="6CAB32D4" w14:textId="77777777" w:rsidR="00F402BB" w:rsidRDefault="00F402BB" w:rsidP="0095355B">
      <w:pPr>
        <w:pStyle w:val="3"/>
      </w:pPr>
      <w:r>
        <w:lastRenderedPageBreak/>
        <w:t xml:space="preserve">Residence </w:t>
      </w:r>
      <w:r w:rsidR="0095355B">
        <w:t>R</w:t>
      </w:r>
      <w:r>
        <w:t xml:space="preserve">egistration </w:t>
      </w:r>
      <w:r w:rsidR="0095355B">
        <w:t>C</w:t>
      </w:r>
      <w:r>
        <w:t>ard</w:t>
      </w:r>
    </w:p>
    <w:p w14:paraId="7EC9F25D" w14:textId="77777777" w:rsidR="00F402BB" w:rsidRDefault="00F402BB" w:rsidP="00F402BB">
      <w:r>
        <w:t>If you hold a residence permit, you will also need a residence registration card.</w:t>
      </w:r>
    </w:p>
    <w:p w14:paraId="2463C3A9" w14:textId="77777777" w:rsidR="00F402BB" w:rsidRDefault="00F402BB" w:rsidP="0095355B">
      <w:pPr>
        <w:pStyle w:val="ListWords"/>
      </w:pPr>
      <w:r>
        <w:t xml:space="preserve">For the </w:t>
      </w:r>
      <w:r w:rsidRPr="0095355B">
        <w:rPr>
          <w:b/>
          <w:bCs w:val="0"/>
          <w:color w:val="A5002A"/>
        </w:rPr>
        <w:t>students living on campus</w:t>
      </w:r>
      <w:r>
        <w:t xml:space="preserve">, please get the Residence Registration Card at the reception desk of </w:t>
      </w:r>
      <w:r w:rsidR="00E50B0C">
        <w:t xml:space="preserve">the </w:t>
      </w:r>
      <w:r>
        <w:t>International Cultural Exchange Center.</w:t>
      </w:r>
    </w:p>
    <w:p w14:paraId="2255F733" w14:textId="77777777" w:rsidR="00F402BB" w:rsidRDefault="00F402BB" w:rsidP="0095355B">
      <w:pPr>
        <w:pStyle w:val="ListWords"/>
      </w:pPr>
      <w:r>
        <w:t xml:space="preserve">For the </w:t>
      </w:r>
      <w:r w:rsidRPr="0095355B">
        <w:rPr>
          <w:b/>
          <w:bCs w:val="0"/>
          <w:color w:val="A5002A"/>
        </w:rPr>
        <w:t>students living off</w:t>
      </w:r>
      <w:r w:rsidR="00E50B0C">
        <w:rPr>
          <w:b/>
          <w:bCs w:val="0"/>
          <w:color w:val="A5002A"/>
        </w:rPr>
        <w:t>-</w:t>
      </w:r>
      <w:r w:rsidRPr="0095355B">
        <w:rPr>
          <w:b/>
          <w:bCs w:val="0"/>
          <w:color w:val="A5002A"/>
        </w:rPr>
        <w:t>campus</w:t>
      </w:r>
      <w:r>
        <w:t>:</w:t>
      </w:r>
      <w:r w:rsidR="0095355B">
        <w:tab/>
      </w:r>
      <w:r w:rsidR="0095355B">
        <w:br/>
        <w:t xml:space="preserve">- </w:t>
      </w:r>
      <w:r w:rsidRPr="0095355B">
        <w:rPr>
          <w:b/>
          <w:bCs w:val="0"/>
        </w:rPr>
        <w:t>Hotel</w:t>
      </w:r>
      <w:r>
        <w:t>: please get the Residence Registration Card at the reception desk of the hotel.</w:t>
      </w:r>
      <w:r w:rsidR="0095355B">
        <w:tab/>
      </w:r>
      <w:r w:rsidR="0095355B">
        <w:br/>
        <w:t xml:space="preserve">- </w:t>
      </w:r>
      <w:r w:rsidRPr="0095355B">
        <w:rPr>
          <w:b/>
          <w:bCs w:val="0"/>
        </w:rPr>
        <w:t>Apartment or Local Residence</w:t>
      </w:r>
      <w:r>
        <w:t>: please get the Residence Registration Card at the local police station.</w:t>
      </w:r>
    </w:p>
    <w:p w14:paraId="56F919F8" w14:textId="77777777" w:rsidR="00F402BB" w:rsidRDefault="00F402BB" w:rsidP="00F402BB">
      <w:r>
        <w:t>After you got the new passport, moved to a new house</w:t>
      </w:r>
      <w:r w:rsidR="00E50B0C">
        <w:t>,</w:t>
      </w:r>
      <w:r>
        <w:t xml:space="preserve"> or got a new visa, you should immediately get a new Temporary Residence Registration Card. </w:t>
      </w:r>
    </w:p>
    <w:p w14:paraId="2D663302" w14:textId="77777777" w:rsidR="00F402BB" w:rsidRDefault="00F402BB" w:rsidP="00E8157D">
      <w:pPr>
        <w:pStyle w:val="3"/>
      </w:pPr>
      <w:r>
        <w:t>Extension</w:t>
      </w:r>
    </w:p>
    <w:p w14:paraId="44BFAD7E" w14:textId="77777777" w:rsidR="00F402BB" w:rsidRDefault="00F402BB" w:rsidP="00F402BB">
      <w:r>
        <w:t>When an international student with a residence permit needs to extend the duration of residence to continue his/her study, he/she needs to file an application of residence permit extension, at least 30 days p</w:t>
      </w:r>
      <w:r w:rsidR="00E50B0C">
        <w:t>rior to the expiration of your</w:t>
      </w:r>
      <w:r>
        <w:t xml:space="preserve"> residence permit. The documents required for the residence permit extension are as follows:</w:t>
      </w:r>
    </w:p>
    <w:p w14:paraId="086F857B" w14:textId="77777777" w:rsidR="00F402BB" w:rsidRDefault="00F402BB" w:rsidP="002C32B9">
      <w:pPr>
        <w:pStyle w:val="ListWords"/>
      </w:pPr>
      <w:r>
        <w:t>The valid passport;</w:t>
      </w:r>
    </w:p>
    <w:p w14:paraId="396076D5" w14:textId="77777777" w:rsidR="00F402BB" w:rsidRDefault="00F402BB" w:rsidP="002C32B9">
      <w:pPr>
        <w:pStyle w:val="ListWords"/>
      </w:pPr>
      <w:r>
        <w:t>The Visa Application Permit issued by the International Students Office;</w:t>
      </w:r>
    </w:p>
    <w:p w14:paraId="44BB973B" w14:textId="77777777" w:rsidR="00F402BB" w:rsidRDefault="00F402BB" w:rsidP="002C32B9">
      <w:pPr>
        <w:pStyle w:val="ListWords"/>
      </w:pPr>
      <w:r>
        <w:t>One passport-size photo (2 inches, facing the front, without hat, white background);</w:t>
      </w:r>
    </w:p>
    <w:p w14:paraId="6BA581B5" w14:textId="77777777" w:rsidR="00F402BB" w:rsidRDefault="00F402BB" w:rsidP="002C32B9">
      <w:pPr>
        <w:pStyle w:val="ListWords"/>
      </w:pPr>
      <w:r>
        <w:t>A photocopy of the Registration Form of Temporary Residence.</w:t>
      </w:r>
    </w:p>
    <w:p w14:paraId="476DDD56" w14:textId="77777777" w:rsidR="00F402BB" w:rsidRDefault="00F402BB" w:rsidP="002C32B9">
      <w:pPr>
        <w:pStyle w:val="2"/>
      </w:pPr>
      <w:bookmarkStart w:id="15" w:name="_Toc18585574"/>
      <w:r>
        <w:t>Internship Visa</w:t>
      </w:r>
      <w:bookmarkEnd w:id="15"/>
    </w:p>
    <w:p w14:paraId="5CD10B53" w14:textId="77777777" w:rsidR="00F402BB" w:rsidRDefault="00F402BB" w:rsidP="00F402BB">
      <w:r>
        <w:t xml:space="preserve">According to the regulations of the People’s Republic of China, students who wish to have a part-time job or partake in an internship should add the internship visa to their passport. In order to do so, you should hold a valid Residence Permit on your passport. Your internship can only be done in Beijing or Tianjin. The duration of </w:t>
      </w:r>
      <w:r w:rsidR="00E50B0C">
        <w:t xml:space="preserve">the </w:t>
      </w:r>
      <w:r>
        <w:t>internship should be equal or less than the length of your study.</w:t>
      </w:r>
    </w:p>
    <w:p w14:paraId="5AAC5C3F" w14:textId="77777777" w:rsidR="00F402BB" w:rsidRDefault="00F402BB" w:rsidP="00F402BB">
      <w:r>
        <w:t>In order to apply for the internship visa, you should prepare the following documents:</w:t>
      </w:r>
    </w:p>
    <w:p w14:paraId="215BC8B6" w14:textId="77777777" w:rsidR="00F402BB" w:rsidRDefault="00F402BB" w:rsidP="002C32B9">
      <w:pPr>
        <w:pStyle w:val="a0"/>
      </w:pPr>
      <w:r>
        <w:t>Passport</w:t>
      </w:r>
    </w:p>
    <w:p w14:paraId="592FB034" w14:textId="77777777" w:rsidR="00F402BB" w:rsidRDefault="00F402BB" w:rsidP="002C32B9">
      <w:pPr>
        <w:pStyle w:val="a0"/>
      </w:pPr>
      <w:r>
        <w:t>Residence registration form</w:t>
      </w:r>
    </w:p>
    <w:p w14:paraId="15879CAD" w14:textId="77777777" w:rsidR="00F402BB" w:rsidRDefault="00F402BB" w:rsidP="002C32B9">
      <w:pPr>
        <w:pStyle w:val="a0"/>
      </w:pPr>
      <w:r>
        <w:lastRenderedPageBreak/>
        <w:t xml:space="preserve">“Adding Internship to Residence Permit Application Form” (This should be approved by the school with signature and stamp before applying to ISO, and it can be download at </w:t>
      </w:r>
      <w:hyperlink r:id="rId31" w:history="1">
        <w:r w:rsidR="002C32B9" w:rsidRPr="009C167C">
          <w:rPr>
            <w:rStyle w:val="aff9"/>
          </w:rPr>
          <w:t>http://iso.ruc.edu.cn/English/more.php?cid=276</w:t>
        </w:r>
      </w:hyperlink>
      <w:r>
        <w:t>)</w:t>
      </w:r>
    </w:p>
    <w:p w14:paraId="0E924DE6" w14:textId="77777777" w:rsidR="00F402BB" w:rsidRDefault="00F402BB" w:rsidP="002C32B9">
      <w:pPr>
        <w:pStyle w:val="a0"/>
      </w:pPr>
      <w:r>
        <w:t xml:space="preserve">Company Information Form (template can be downloaded at </w:t>
      </w:r>
      <w:hyperlink r:id="rId32" w:history="1">
        <w:r w:rsidR="002C32B9" w:rsidRPr="009C167C">
          <w:rPr>
            <w:rStyle w:val="aff9"/>
          </w:rPr>
          <w:t>http://iso.ruc.edu.cn/English/more.php?cid=276</w:t>
        </w:r>
      </w:hyperlink>
      <w:r>
        <w:t>)</w:t>
      </w:r>
    </w:p>
    <w:p w14:paraId="1DC33B1C" w14:textId="77777777" w:rsidR="00F402BB" w:rsidRDefault="00F402BB" w:rsidP="002C32B9">
      <w:pPr>
        <w:pStyle w:val="a0"/>
      </w:pPr>
      <w:r>
        <w:rPr>
          <w:rFonts w:hint="eastAsia"/>
        </w:rPr>
        <w:t>ID Photo</w:t>
      </w:r>
      <w:r>
        <w:rPr>
          <w:rFonts w:hint="eastAsia"/>
        </w:rPr>
        <w:t>（</w:t>
      </w:r>
      <w:r>
        <w:rPr>
          <w:rFonts w:hint="eastAsia"/>
        </w:rPr>
        <w:t>3.5X5.3cm full</w:t>
      </w:r>
      <w:r w:rsidR="00E50B0C">
        <w:t>-</w:t>
      </w:r>
      <w:r>
        <w:rPr>
          <w:rFonts w:hint="eastAsia"/>
        </w:rPr>
        <w:t>face recent photo with white background</w:t>
      </w:r>
      <w:r>
        <w:rPr>
          <w:rFonts w:hint="eastAsia"/>
        </w:rPr>
        <w:t>）</w:t>
      </w:r>
    </w:p>
    <w:p w14:paraId="65BF70BE" w14:textId="77777777" w:rsidR="00F402BB" w:rsidRDefault="00F402BB" w:rsidP="002C32B9">
      <w:pPr>
        <w:pStyle w:val="a0"/>
      </w:pPr>
      <w:r>
        <w:t xml:space="preserve">Internship Agreement from the Employer (template can be downloaded at </w:t>
      </w:r>
      <w:hyperlink r:id="rId33" w:history="1">
        <w:r w:rsidR="002C32B9" w:rsidRPr="009C167C">
          <w:rPr>
            <w:rStyle w:val="aff9"/>
          </w:rPr>
          <w:t>http://iso.ruc.edu.cn/English/more.php?cid=276</w:t>
        </w:r>
      </w:hyperlink>
      <w:r>
        <w:t xml:space="preserve">, and the form should be typed on </w:t>
      </w:r>
      <w:r w:rsidR="00E50B0C">
        <w:t xml:space="preserve">a </w:t>
      </w:r>
      <w:r>
        <w:t>computer)</w:t>
      </w:r>
    </w:p>
    <w:p w14:paraId="7C55257A" w14:textId="77777777" w:rsidR="00F402BB" w:rsidRDefault="00F402BB" w:rsidP="002C32B9">
      <w:pPr>
        <w:pStyle w:val="a0"/>
      </w:pPr>
      <w:r>
        <w:t>Business License of the Employer (if the employer is the Embassies and Consulates, there is no need to provide the license.)</w:t>
      </w:r>
    </w:p>
    <w:p w14:paraId="698BAE35" w14:textId="77777777" w:rsidR="00F402BB" w:rsidRDefault="00F402BB" w:rsidP="00F402BB">
      <w:r>
        <w:t>For more infor</w:t>
      </w:r>
      <w:r w:rsidR="00E50B0C">
        <w:t>mation, please</w:t>
      </w:r>
      <w:r>
        <w:t xml:space="preserve"> contact the ISO.</w:t>
      </w:r>
    </w:p>
    <w:p w14:paraId="2EA70EE2" w14:textId="77777777" w:rsidR="00F402BB" w:rsidRDefault="00F402BB" w:rsidP="002C32B9">
      <w:pPr>
        <w:pStyle w:val="2"/>
      </w:pPr>
      <w:bookmarkStart w:id="16" w:name="_Toc18585575"/>
      <w:r>
        <w:t xml:space="preserve">Loss of </w:t>
      </w:r>
      <w:r w:rsidR="002C32B9">
        <w:t>P</w:t>
      </w:r>
      <w:r>
        <w:t>assport</w:t>
      </w:r>
      <w:bookmarkEnd w:id="16"/>
    </w:p>
    <w:p w14:paraId="59F2AF98" w14:textId="77777777" w:rsidR="00F402BB" w:rsidRDefault="00F402BB" w:rsidP="00F402BB">
      <w:r>
        <w:t>When an international student finds out that his/her passport is lost, he/she must go through the following procedures:</w:t>
      </w:r>
    </w:p>
    <w:p w14:paraId="4E473C99" w14:textId="77777777" w:rsidR="00F402BB" w:rsidRDefault="00F402BB" w:rsidP="002C32B9">
      <w:pPr>
        <w:pStyle w:val="a0"/>
      </w:pPr>
      <w:r>
        <w:t>Immediately report to the local police station and obtain a receipt of case report;</w:t>
      </w:r>
    </w:p>
    <w:p w14:paraId="1DECA661" w14:textId="77777777" w:rsidR="00F402BB" w:rsidRDefault="00F402BB" w:rsidP="002C32B9">
      <w:pPr>
        <w:pStyle w:val="a0"/>
      </w:pPr>
      <w:r>
        <w:t>Contact the International Students Office as soon as possible to get a letter of student status and passport loss statement;</w:t>
      </w:r>
    </w:p>
    <w:p w14:paraId="1AB7A730" w14:textId="77777777" w:rsidR="00F402BB" w:rsidRDefault="00F402BB" w:rsidP="002C32B9">
      <w:pPr>
        <w:pStyle w:val="a0"/>
      </w:pPr>
      <w:r>
        <w:t>Bring the two documents above and go to the Department of Exit and Entry Administration, Beijing Municipal Public Security Bureau (the Visa Center) to get the Certificate of Passport Loss;</w:t>
      </w:r>
    </w:p>
    <w:p w14:paraId="1295AF03" w14:textId="77777777" w:rsidR="00F402BB" w:rsidRDefault="00F402BB" w:rsidP="002C32B9">
      <w:pPr>
        <w:pStyle w:val="a0"/>
      </w:pPr>
      <w:r>
        <w:t>Apply for a new passport with the Certificate of Passport Loss in the Embassy of his/her home country in China;</w:t>
      </w:r>
    </w:p>
    <w:p w14:paraId="1367C003" w14:textId="77777777" w:rsidR="00F402BB" w:rsidRDefault="00F402BB" w:rsidP="002C32B9">
      <w:pPr>
        <w:pStyle w:val="a0"/>
      </w:pPr>
      <w:r>
        <w:t>Within 24 hours from the new passport is issued, bring the Certificate of Passport Loss and new passport and go to the local police station or the international student apartment where he/she is accommodated to renew the Registration Form of Temporary Residence; within 10 days, apply for a new visa or residence permit via the International Students Office, following the procedures described above;</w:t>
      </w:r>
    </w:p>
    <w:p w14:paraId="0E3DF63B" w14:textId="77777777" w:rsidR="00F402BB" w:rsidRDefault="00F402BB" w:rsidP="002C32B9">
      <w:pPr>
        <w:pStyle w:val="a0"/>
      </w:pPr>
      <w:r>
        <w:t>Within 24 hours from the new visa or residence permit is issued, go to the local police station or the international student apartment where he/she is accommodated to renew the Registration Form of Temporary Residence.</w:t>
      </w:r>
    </w:p>
    <w:p w14:paraId="7A1BDF51" w14:textId="77777777" w:rsidR="00F402BB" w:rsidRDefault="00F402BB" w:rsidP="00F402BB">
      <w:r>
        <w:t>It is a violation of law to stay with a new passport but failing to apply for a new visa/residence permit within 10 days from issuance of passport.</w:t>
      </w:r>
    </w:p>
    <w:p w14:paraId="1A5314DF" w14:textId="77777777" w:rsidR="00F402BB" w:rsidRDefault="00F402BB" w:rsidP="002C32B9">
      <w:pPr>
        <w:pStyle w:val="2"/>
      </w:pPr>
      <w:bookmarkStart w:id="17" w:name="_Toc18585576"/>
      <w:r>
        <w:lastRenderedPageBreak/>
        <w:t>Renewal/Replacement of Passport</w:t>
      </w:r>
      <w:bookmarkEnd w:id="17"/>
    </w:p>
    <w:p w14:paraId="00547EF7" w14:textId="77777777" w:rsidR="00F402BB" w:rsidRDefault="00F402BB" w:rsidP="00F402BB">
      <w:r>
        <w:t xml:space="preserve">If an international student plans to renew or replace the passport in the Embassy of his/her home country in China, he/she shall apply to the Embassy 2 to 3 months prior to the expiration of the validity period of </w:t>
      </w:r>
      <w:r w:rsidR="00E50B0C">
        <w:t xml:space="preserve">the </w:t>
      </w:r>
      <w:r>
        <w:t xml:space="preserve">residence permit. When the new passport is issued, the student shall apply for the alteration of </w:t>
      </w:r>
      <w:r w:rsidR="00E50B0C">
        <w:t xml:space="preserve">the </w:t>
      </w:r>
      <w:r>
        <w:t>residence permit within 10 days after the issuance of the new passport.</w:t>
      </w:r>
    </w:p>
    <w:p w14:paraId="449775F0" w14:textId="77777777" w:rsidR="00F402BB" w:rsidRDefault="00F402BB" w:rsidP="00F402BB">
      <w:r>
        <w:t xml:space="preserve">If a new passport is issued to an international student in his/her own country, and he/she enters into China with the new passport and the still valid residence permit on the old passport, he/she shall go through the formalities for </w:t>
      </w:r>
      <w:r w:rsidR="00E50B0C">
        <w:t xml:space="preserve">the </w:t>
      </w:r>
      <w:r>
        <w:t xml:space="preserve">alteration of </w:t>
      </w:r>
      <w:r w:rsidR="00E50B0C">
        <w:t xml:space="preserve">the </w:t>
      </w:r>
      <w:r>
        <w:t>residence permit within 10 days after the entry.</w:t>
      </w:r>
    </w:p>
    <w:p w14:paraId="0194587A" w14:textId="77777777" w:rsidR="00F402BB" w:rsidRDefault="00F402BB" w:rsidP="00F402BB">
      <w:r>
        <w:t>The documents required for the alteration of residence permit are as follows:</w:t>
      </w:r>
    </w:p>
    <w:p w14:paraId="3312EB7B" w14:textId="77777777" w:rsidR="00F402BB" w:rsidRDefault="00F402BB" w:rsidP="00E8157D">
      <w:pPr>
        <w:pStyle w:val="ListWords"/>
      </w:pPr>
      <w:r>
        <w:t>The new passport and the old passport with the valid residence permit;</w:t>
      </w:r>
    </w:p>
    <w:p w14:paraId="77E09922" w14:textId="77777777" w:rsidR="00F402BB" w:rsidRDefault="00F402BB" w:rsidP="00E8157D">
      <w:pPr>
        <w:pStyle w:val="ListWords"/>
      </w:pPr>
      <w:r>
        <w:t>The Visa Application Permit issued by the International Students Office</w:t>
      </w:r>
    </w:p>
    <w:p w14:paraId="7E5FB5AE" w14:textId="77777777" w:rsidR="00F402BB" w:rsidRDefault="00F402BB" w:rsidP="00E8157D">
      <w:pPr>
        <w:pStyle w:val="ListWords"/>
      </w:pPr>
      <w:r>
        <w:t>One passport-size photo (facing the front, without hat, white background);</w:t>
      </w:r>
    </w:p>
    <w:p w14:paraId="38C9D444" w14:textId="77777777" w:rsidR="00F402BB" w:rsidRDefault="00F402BB" w:rsidP="00E8157D">
      <w:pPr>
        <w:pStyle w:val="ListWords"/>
      </w:pPr>
      <w:r>
        <w:t>A photocopy of the Registration Form of Temporary Residence.</w:t>
      </w:r>
    </w:p>
    <w:p w14:paraId="31E0F884" w14:textId="77777777" w:rsidR="00F402BB" w:rsidRDefault="00F402BB" w:rsidP="00F402BB">
      <w:r>
        <w:t>Please remember to update your accommodation registration and obtain a new Registration Form of Temporary Residence in the international student apartments, hotel</w:t>
      </w:r>
      <w:r w:rsidR="00E50B0C">
        <w:t>,</w:t>
      </w:r>
      <w:r>
        <w:t xml:space="preserve"> or local police station within 24 hours after getting your new residence </w:t>
      </w:r>
      <w:proofErr w:type="spellStart"/>
      <w:proofErr w:type="gramStart"/>
      <w:r>
        <w:t>permit.It</w:t>
      </w:r>
      <w:proofErr w:type="spellEnd"/>
      <w:proofErr w:type="gramEnd"/>
      <w:r>
        <w:t xml:space="preserve"> is a violation of law to stay with a new passport but failing to alter the residence permit within 10 days from </w:t>
      </w:r>
      <w:r w:rsidR="00E50B0C">
        <w:t xml:space="preserve">the </w:t>
      </w:r>
      <w:r>
        <w:t xml:space="preserve">issuance of </w:t>
      </w:r>
      <w:r w:rsidR="00E50B0C">
        <w:t xml:space="preserve">a </w:t>
      </w:r>
      <w:r>
        <w:t>new passport in China.</w:t>
      </w:r>
    </w:p>
    <w:p w14:paraId="1EAAA231" w14:textId="77777777" w:rsidR="00C736AB" w:rsidRDefault="00C736AB" w:rsidP="00F402BB">
      <w:r>
        <w:rPr>
          <w:noProof/>
          <w:lang w:eastAsia="zh-CN"/>
        </w:rPr>
        <w:drawing>
          <wp:anchor distT="0" distB="0" distL="114300" distR="114300" simplePos="0" relativeHeight="251662336" behindDoc="1" locked="0" layoutInCell="1" allowOverlap="1" wp14:anchorId="6A380848" wp14:editId="02A2B210">
            <wp:simplePos x="0" y="0"/>
            <wp:positionH relativeFrom="page">
              <wp:posOffset>0</wp:posOffset>
            </wp:positionH>
            <wp:positionV relativeFrom="margin">
              <wp:posOffset>5093874</wp:posOffset>
            </wp:positionV>
            <wp:extent cx="7559675" cy="3728806"/>
            <wp:effectExtent l="0" t="0" r="317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2367"/>
                    <a:stretch/>
                  </pic:blipFill>
                  <pic:spPr bwMode="auto">
                    <a:xfrm>
                      <a:off x="0" y="0"/>
                      <a:ext cx="7560000" cy="3728966"/>
                    </a:xfrm>
                    <a:prstGeom prst="rect">
                      <a:avLst/>
                    </a:prstGeom>
                    <a:noFill/>
                    <a:ln>
                      <a:noFill/>
                    </a:ln>
                    <a:extLst>
                      <a:ext uri="{53640926-AAD7-44D8-BBD7-CCE9431645EC}">
                        <a14:shadowObscured xmlns:a14="http://schemas.microsoft.com/office/drawing/2010/main"/>
                      </a:ext>
                    </a:extLst>
                  </pic:spPr>
                </pic:pic>
              </a:graphicData>
            </a:graphic>
          </wp:anchor>
        </w:drawing>
      </w:r>
    </w:p>
    <w:p w14:paraId="131CFB29" w14:textId="77777777" w:rsidR="00E969DE" w:rsidRDefault="00E969DE" w:rsidP="00E969DE">
      <w:pPr>
        <w:pStyle w:val="1"/>
      </w:pPr>
      <w:bookmarkStart w:id="18" w:name="_Toc18585577"/>
      <w:r>
        <w:lastRenderedPageBreak/>
        <w:t>LIFE ON CAMPUS</w:t>
      </w:r>
      <w:bookmarkEnd w:id="18"/>
    </w:p>
    <w:p w14:paraId="59DC00B3" w14:textId="77777777" w:rsidR="00E969DE" w:rsidRDefault="00E969DE" w:rsidP="00E969DE">
      <w:pPr>
        <w:pStyle w:val="2"/>
      </w:pPr>
      <w:bookmarkStart w:id="19" w:name="_Toc18585578"/>
      <w:r>
        <w:t>Healthcare</w:t>
      </w:r>
      <w:bookmarkEnd w:id="19"/>
    </w:p>
    <w:p w14:paraId="6813C4B1" w14:textId="77777777" w:rsidR="00E969DE" w:rsidRDefault="00E969DE" w:rsidP="00E969DE">
      <w:pPr>
        <w:pStyle w:val="3"/>
      </w:pPr>
      <w:r>
        <w:t>Medical Insurance</w:t>
      </w:r>
    </w:p>
    <w:p w14:paraId="596DA932" w14:textId="1D116768" w:rsidR="00E969DE" w:rsidRDefault="00E969DE" w:rsidP="00E969DE">
      <w:r>
        <w:t xml:space="preserve">The Ministry of Education requires every eligible international student to be covered by a comprehensive health insurance plan, including at least accidental injuries, hospitalization, and high-quota medical care. For International students receiving Chinese Government Scholarships and Confucius Institute Scholarships, the health insurance plan will be paid by the Chinese Government. Self-financed international students are strongly recommended to buy </w:t>
      </w:r>
      <w:r w:rsidR="00E50B0C">
        <w:t xml:space="preserve">a </w:t>
      </w:r>
      <w:r>
        <w:t xml:space="preserve">comprehensive insurance package provided by the Ping </w:t>
      </w:r>
      <w:proofErr w:type="gramStart"/>
      <w:r>
        <w:t>An</w:t>
      </w:r>
      <w:proofErr w:type="gramEnd"/>
      <w:r>
        <w:t xml:space="preserve"> Annuity Insurance Company when you register at the ISO. Generally, the insurance premium for international students studying in China is </w:t>
      </w:r>
      <w:r w:rsidR="004F74DA">
        <w:t>300</w:t>
      </w:r>
      <w:r>
        <w:t xml:space="preserve"> yuan/ </w:t>
      </w:r>
      <w:r w:rsidR="004F74DA">
        <w:t>semester.</w:t>
      </w:r>
    </w:p>
    <w:p w14:paraId="5F00B668" w14:textId="77777777" w:rsidR="00E969DE" w:rsidRDefault="00E969DE" w:rsidP="00E969DE">
      <w:r>
        <w:t xml:space="preserve">For details on the insurance coverage, please contact the Ping An Annuity Insurance Company at +86-10-5973-1677 or +86-10-5973-1688, or visit </w:t>
      </w:r>
      <w:hyperlink r:id="rId35" w:history="1">
        <w:r w:rsidRPr="009C167C">
          <w:rPr>
            <w:rStyle w:val="aff9"/>
          </w:rPr>
          <w:t>http://www.lxbx.net</w:t>
        </w:r>
      </w:hyperlink>
      <w:r>
        <w:t>.</w:t>
      </w:r>
    </w:p>
    <w:p w14:paraId="3962AC6B" w14:textId="08428F8B" w:rsidR="00E969DE" w:rsidRDefault="00E969DE" w:rsidP="000E6002">
      <w:pPr>
        <w:tabs>
          <w:tab w:val="right" w:pos="9070"/>
        </w:tabs>
      </w:pPr>
      <w:r>
        <w:t>International students without appropriate insurance will not be allowed to register.</w:t>
      </w:r>
      <w:r w:rsidR="000E6002">
        <w:tab/>
      </w:r>
    </w:p>
    <w:p w14:paraId="197D4949" w14:textId="77777777" w:rsidR="00E969DE" w:rsidRDefault="00E969DE" w:rsidP="00E969DE">
      <w:pPr>
        <w:pStyle w:val="3"/>
      </w:pPr>
      <w:r>
        <w:t>Hospitals</w:t>
      </w:r>
    </w:p>
    <w:p w14:paraId="767122C6" w14:textId="77777777" w:rsidR="00E969DE" w:rsidRDefault="00E969DE" w:rsidP="00E969DE">
      <w:r>
        <w:rPr>
          <w:rFonts w:hint="eastAsia"/>
        </w:rPr>
        <w:t xml:space="preserve">Comprehensive health services are provided at the campus hospital. If you need more specific/advanced medical treatments or in case of emergency, we strongly suggest you go to No.3 Hospital of Peking University (BEIYISANYUAN </w:t>
      </w:r>
      <w:proofErr w:type="spellStart"/>
      <w:r>
        <w:rPr>
          <w:rFonts w:hint="eastAsia"/>
        </w:rPr>
        <w:t>北医三院</w:t>
      </w:r>
      <w:proofErr w:type="spellEnd"/>
      <w:r>
        <w:rPr>
          <w:rFonts w:hint="eastAsia"/>
        </w:rPr>
        <w:t xml:space="preserve">) or Beijing </w:t>
      </w:r>
      <w:proofErr w:type="spellStart"/>
      <w:r>
        <w:rPr>
          <w:rFonts w:hint="eastAsia"/>
        </w:rPr>
        <w:t>Haidian</w:t>
      </w:r>
      <w:proofErr w:type="spellEnd"/>
      <w:r>
        <w:rPr>
          <w:rFonts w:hint="eastAsia"/>
        </w:rPr>
        <w:t xml:space="preserve"> Hos</w:t>
      </w:r>
      <w:r>
        <w:t>pital, which are close to the RUC campus.</w:t>
      </w:r>
    </w:p>
    <w:p w14:paraId="6D4FFB0A" w14:textId="77777777" w:rsidR="00E969DE" w:rsidRDefault="00E969DE" w:rsidP="00E969DE">
      <w:r>
        <w:t>Hospital surrounding RUC:</w:t>
      </w:r>
    </w:p>
    <w:tbl>
      <w:tblPr>
        <w:tblStyle w:val="GridTable6Colorful-Accent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835"/>
        <w:gridCol w:w="3262"/>
        <w:gridCol w:w="2973"/>
      </w:tblGrid>
      <w:tr w:rsidR="000C3AD8" w:rsidRPr="000C3AD8" w14:paraId="32F735F0" w14:textId="77777777" w:rsidTr="00422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7F7F7F" w:themeColor="text1" w:themeTint="80"/>
              <w:bottom w:val="single" w:sz="12" w:space="0" w:color="7F7F7F" w:themeColor="text1" w:themeTint="80"/>
            </w:tcBorders>
            <w:shd w:val="clear" w:color="auto" w:fill="A5002A"/>
          </w:tcPr>
          <w:p w14:paraId="305EAB3D" w14:textId="77777777" w:rsidR="000C3AD8" w:rsidRPr="000C3AD8" w:rsidRDefault="000C3AD8" w:rsidP="000C3AD8">
            <w:pPr>
              <w:pStyle w:val="TableText"/>
              <w:rPr>
                <w:color w:val="FFFFFF" w:themeColor="background1"/>
                <w:sz w:val="20"/>
              </w:rPr>
            </w:pPr>
            <w:r w:rsidRPr="000C3AD8">
              <w:rPr>
                <w:color w:val="FFFFFF" w:themeColor="background1"/>
                <w:sz w:val="20"/>
              </w:rPr>
              <w:t>Hospital Name</w:t>
            </w:r>
          </w:p>
        </w:tc>
        <w:tc>
          <w:tcPr>
            <w:tcW w:w="3262" w:type="dxa"/>
            <w:tcBorders>
              <w:top w:val="single" w:sz="12" w:space="0" w:color="7F7F7F" w:themeColor="text1" w:themeTint="80"/>
              <w:bottom w:val="single" w:sz="12" w:space="0" w:color="7F7F7F" w:themeColor="text1" w:themeTint="80"/>
            </w:tcBorders>
            <w:shd w:val="clear" w:color="auto" w:fill="A5002A"/>
          </w:tcPr>
          <w:p w14:paraId="3ADC1FB2" w14:textId="77777777" w:rsidR="000C3AD8" w:rsidRPr="000C3AD8" w:rsidRDefault="000C3AD8" w:rsidP="000C3AD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0C3AD8">
              <w:rPr>
                <w:color w:val="FFFFFF" w:themeColor="background1"/>
                <w:sz w:val="20"/>
              </w:rPr>
              <w:t>Address</w:t>
            </w:r>
          </w:p>
        </w:tc>
        <w:tc>
          <w:tcPr>
            <w:tcW w:w="2973" w:type="dxa"/>
            <w:tcBorders>
              <w:top w:val="single" w:sz="12" w:space="0" w:color="7F7F7F" w:themeColor="text1" w:themeTint="80"/>
              <w:bottom w:val="single" w:sz="12" w:space="0" w:color="7F7F7F" w:themeColor="text1" w:themeTint="80"/>
            </w:tcBorders>
            <w:shd w:val="clear" w:color="auto" w:fill="A5002A"/>
          </w:tcPr>
          <w:p w14:paraId="29B8D605" w14:textId="77777777" w:rsidR="000C3AD8" w:rsidRPr="000C3AD8" w:rsidRDefault="000C3AD8" w:rsidP="000C3AD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0C3AD8">
              <w:rPr>
                <w:color w:val="FFFFFF" w:themeColor="background1"/>
                <w:sz w:val="20"/>
              </w:rPr>
              <w:t>Telephone</w:t>
            </w:r>
          </w:p>
        </w:tc>
      </w:tr>
      <w:tr w:rsidR="00743C03" w:rsidRPr="000C3AD8" w14:paraId="22CCE2CF" w14:textId="77777777" w:rsidTr="000C3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7F7F7F" w:themeColor="text1" w:themeTint="80"/>
              <w:bottom w:val="single" w:sz="4" w:space="0" w:color="7F7F7F" w:themeColor="text1" w:themeTint="80"/>
            </w:tcBorders>
            <w:shd w:val="clear" w:color="auto" w:fill="auto"/>
            <w:vAlign w:val="center"/>
          </w:tcPr>
          <w:p w14:paraId="50DD13E6" w14:textId="77777777" w:rsidR="00743C03" w:rsidRPr="000C3AD8" w:rsidRDefault="00743C03" w:rsidP="00743C03">
            <w:pPr>
              <w:pStyle w:val="TableText"/>
              <w:rPr>
                <w:color w:val="auto"/>
                <w:sz w:val="20"/>
              </w:rPr>
            </w:pPr>
            <w:r w:rsidRPr="000C3AD8">
              <w:rPr>
                <w:color w:val="auto"/>
                <w:sz w:val="20"/>
              </w:rPr>
              <w:t>The Renmin University of China Campus Hospital</w:t>
            </w:r>
          </w:p>
        </w:tc>
        <w:tc>
          <w:tcPr>
            <w:tcW w:w="3262" w:type="dxa"/>
            <w:tcBorders>
              <w:top w:val="single" w:sz="12" w:space="0" w:color="7F7F7F" w:themeColor="text1" w:themeTint="80"/>
              <w:bottom w:val="single" w:sz="4" w:space="0" w:color="7F7F7F" w:themeColor="text1" w:themeTint="80"/>
            </w:tcBorders>
            <w:shd w:val="clear" w:color="auto" w:fill="auto"/>
            <w:vAlign w:val="center"/>
          </w:tcPr>
          <w:p w14:paraId="4C5144FB" w14:textId="77777777" w:rsidR="00743C03" w:rsidRPr="000C3AD8" w:rsidRDefault="00743C03" w:rsidP="00E50B0C">
            <w:pPr>
              <w:pStyle w:val="TableText"/>
              <w:cnfStyle w:val="000000100000" w:firstRow="0" w:lastRow="0" w:firstColumn="0" w:lastColumn="0" w:oddVBand="0" w:evenVBand="0" w:oddHBand="1" w:evenHBand="0" w:firstRowFirstColumn="0" w:firstRowLastColumn="0" w:lastRowFirstColumn="0" w:lastRowLastColumn="0"/>
              <w:rPr>
                <w:color w:val="auto"/>
                <w:sz w:val="20"/>
              </w:rPr>
            </w:pPr>
            <w:r w:rsidRPr="000C3AD8">
              <w:rPr>
                <w:color w:val="auto"/>
                <w:sz w:val="20"/>
              </w:rPr>
              <w:t>On</w:t>
            </w:r>
            <w:r w:rsidR="00E50B0C">
              <w:rPr>
                <w:color w:val="auto"/>
                <w:sz w:val="20"/>
              </w:rPr>
              <w:t>-</w:t>
            </w:r>
            <w:r w:rsidRPr="000C3AD8">
              <w:rPr>
                <w:color w:val="auto"/>
                <w:sz w:val="20"/>
              </w:rPr>
              <w:t>campus</w:t>
            </w:r>
          </w:p>
        </w:tc>
        <w:tc>
          <w:tcPr>
            <w:tcW w:w="2973" w:type="dxa"/>
            <w:tcBorders>
              <w:top w:val="single" w:sz="12" w:space="0" w:color="7F7F7F" w:themeColor="text1" w:themeTint="80"/>
              <w:bottom w:val="single" w:sz="4" w:space="0" w:color="7F7F7F" w:themeColor="text1" w:themeTint="80"/>
            </w:tcBorders>
            <w:shd w:val="clear" w:color="auto" w:fill="auto"/>
            <w:vAlign w:val="center"/>
          </w:tcPr>
          <w:p w14:paraId="64D036A2" w14:textId="77777777" w:rsidR="00743C03" w:rsidRPr="000C3AD8" w:rsidRDefault="00743C03" w:rsidP="00743C03">
            <w:pPr>
              <w:pStyle w:val="TableText"/>
              <w:cnfStyle w:val="000000100000" w:firstRow="0" w:lastRow="0" w:firstColumn="0" w:lastColumn="0" w:oddVBand="0" w:evenVBand="0" w:oddHBand="1" w:evenHBand="0" w:firstRowFirstColumn="0" w:firstRowLastColumn="0" w:lastRowFirstColumn="0" w:lastRowLastColumn="0"/>
              <w:rPr>
                <w:color w:val="auto"/>
                <w:sz w:val="20"/>
              </w:rPr>
            </w:pPr>
            <w:r w:rsidRPr="000C3AD8">
              <w:rPr>
                <w:color w:val="auto"/>
                <w:sz w:val="20"/>
              </w:rPr>
              <w:t>(010) 6251-1470</w:t>
            </w:r>
          </w:p>
        </w:tc>
      </w:tr>
      <w:tr w:rsidR="00743C03" w:rsidRPr="000C3AD8" w14:paraId="2BAAB40F" w14:textId="77777777" w:rsidTr="000C3AD8">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7F7F7F" w:themeColor="text1" w:themeTint="80"/>
              <w:bottom w:val="single" w:sz="4" w:space="0" w:color="7F7F7F" w:themeColor="text1" w:themeTint="80"/>
            </w:tcBorders>
            <w:shd w:val="clear" w:color="auto" w:fill="auto"/>
            <w:vAlign w:val="center"/>
          </w:tcPr>
          <w:p w14:paraId="2925DFA4" w14:textId="77777777" w:rsidR="00743C03" w:rsidRPr="000C3AD8" w:rsidRDefault="00743C03" w:rsidP="00743C03">
            <w:pPr>
              <w:pStyle w:val="TableText"/>
              <w:rPr>
                <w:color w:val="auto"/>
                <w:sz w:val="20"/>
              </w:rPr>
            </w:pPr>
            <w:r w:rsidRPr="000C3AD8">
              <w:rPr>
                <w:color w:val="auto"/>
                <w:sz w:val="20"/>
              </w:rPr>
              <w:t>No.3 Hospital of Peking University</w:t>
            </w:r>
          </w:p>
        </w:tc>
        <w:tc>
          <w:tcPr>
            <w:tcW w:w="3262" w:type="dxa"/>
            <w:tcBorders>
              <w:top w:val="single" w:sz="4" w:space="0" w:color="7F7F7F" w:themeColor="text1" w:themeTint="80"/>
              <w:bottom w:val="single" w:sz="4" w:space="0" w:color="7F7F7F" w:themeColor="text1" w:themeTint="80"/>
            </w:tcBorders>
            <w:shd w:val="clear" w:color="auto" w:fill="auto"/>
            <w:vAlign w:val="center"/>
          </w:tcPr>
          <w:p w14:paraId="2D015226" w14:textId="77777777" w:rsidR="00743C03" w:rsidRPr="000C3AD8" w:rsidRDefault="00743C03" w:rsidP="00743C03">
            <w:pPr>
              <w:pStyle w:val="TableText"/>
              <w:cnfStyle w:val="000000000000" w:firstRow="0" w:lastRow="0" w:firstColumn="0" w:lastColumn="0" w:oddVBand="0" w:evenVBand="0" w:oddHBand="0" w:evenHBand="0" w:firstRowFirstColumn="0" w:firstRowLastColumn="0" w:lastRowFirstColumn="0" w:lastRowLastColumn="0"/>
              <w:rPr>
                <w:color w:val="auto"/>
                <w:sz w:val="20"/>
              </w:rPr>
            </w:pPr>
            <w:r w:rsidRPr="000C3AD8">
              <w:rPr>
                <w:color w:val="auto"/>
                <w:sz w:val="20"/>
              </w:rPr>
              <w:t xml:space="preserve">#49 North Garden Road, </w:t>
            </w:r>
            <w:proofErr w:type="spellStart"/>
            <w:r w:rsidRPr="000C3AD8">
              <w:rPr>
                <w:color w:val="auto"/>
                <w:sz w:val="20"/>
              </w:rPr>
              <w:t>Haidian</w:t>
            </w:r>
            <w:proofErr w:type="spellEnd"/>
            <w:r w:rsidRPr="000C3AD8">
              <w:rPr>
                <w:color w:val="auto"/>
                <w:sz w:val="20"/>
              </w:rPr>
              <w:t xml:space="preserve"> District, Beijing</w:t>
            </w:r>
          </w:p>
        </w:tc>
        <w:tc>
          <w:tcPr>
            <w:tcW w:w="2973" w:type="dxa"/>
            <w:tcBorders>
              <w:top w:val="single" w:sz="4" w:space="0" w:color="7F7F7F" w:themeColor="text1" w:themeTint="80"/>
              <w:bottom w:val="single" w:sz="4" w:space="0" w:color="7F7F7F" w:themeColor="text1" w:themeTint="80"/>
            </w:tcBorders>
            <w:shd w:val="clear" w:color="auto" w:fill="auto"/>
            <w:vAlign w:val="center"/>
          </w:tcPr>
          <w:p w14:paraId="26B93ECB" w14:textId="77777777" w:rsidR="00743C03" w:rsidRPr="000C3AD8" w:rsidRDefault="00743C03" w:rsidP="00743C03">
            <w:pPr>
              <w:pStyle w:val="TableText"/>
              <w:cnfStyle w:val="000000000000" w:firstRow="0" w:lastRow="0" w:firstColumn="0" w:lastColumn="0" w:oddVBand="0" w:evenVBand="0" w:oddHBand="0" w:evenHBand="0" w:firstRowFirstColumn="0" w:firstRowLastColumn="0" w:lastRowFirstColumn="0" w:lastRowLastColumn="0"/>
              <w:rPr>
                <w:color w:val="auto"/>
                <w:sz w:val="20"/>
              </w:rPr>
            </w:pPr>
            <w:r w:rsidRPr="000C3AD8">
              <w:rPr>
                <w:color w:val="auto"/>
                <w:sz w:val="20"/>
              </w:rPr>
              <w:t>(010) 8226-6699</w:t>
            </w:r>
          </w:p>
        </w:tc>
      </w:tr>
      <w:tr w:rsidR="00743C03" w:rsidRPr="000C3AD8" w14:paraId="2B25B44C" w14:textId="77777777" w:rsidTr="000C3A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7F7F7F" w:themeColor="text1" w:themeTint="80"/>
              <w:bottom w:val="single" w:sz="12" w:space="0" w:color="7F7F7F" w:themeColor="text1" w:themeTint="80"/>
            </w:tcBorders>
            <w:shd w:val="clear" w:color="auto" w:fill="auto"/>
            <w:vAlign w:val="center"/>
          </w:tcPr>
          <w:p w14:paraId="4ECA73C6" w14:textId="77777777" w:rsidR="00743C03" w:rsidRPr="000C3AD8" w:rsidRDefault="00743C03" w:rsidP="00743C03">
            <w:pPr>
              <w:pStyle w:val="TableText"/>
              <w:rPr>
                <w:color w:val="auto"/>
                <w:sz w:val="20"/>
              </w:rPr>
            </w:pPr>
            <w:r w:rsidRPr="000C3AD8">
              <w:rPr>
                <w:color w:val="auto"/>
                <w:sz w:val="20"/>
              </w:rPr>
              <w:t xml:space="preserve">Beijing </w:t>
            </w:r>
            <w:proofErr w:type="spellStart"/>
            <w:r w:rsidRPr="000C3AD8">
              <w:rPr>
                <w:color w:val="auto"/>
                <w:sz w:val="20"/>
              </w:rPr>
              <w:t>Haidian</w:t>
            </w:r>
            <w:proofErr w:type="spellEnd"/>
            <w:r w:rsidRPr="000C3AD8">
              <w:rPr>
                <w:color w:val="auto"/>
                <w:sz w:val="20"/>
              </w:rPr>
              <w:t xml:space="preserve"> Hospital</w:t>
            </w:r>
          </w:p>
        </w:tc>
        <w:tc>
          <w:tcPr>
            <w:tcW w:w="3262" w:type="dxa"/>
            <w:tcBorders>
              <w:top w:val="single" w:sz="4" w:space="0" w:color="7F7F7F" w:themeColor="text1" w:themeTint="80"/>
              <w:bottom w:val="single" w:sz="12" w:space="0" w:color="7F7F7F" w:themeColor="text1" w:themeTint="80"/>
            </w:tcBorders>
            <w:shd w:val="clear" w:color="auto" w:fill="auto"/>
            <w:vAlign w:val="center"/>
          </w:tcPr>
          <w:p w14:paraId="47C841FB" w14:textId="77777777" w:rsidR="00743C03" w:rsidRPr="000C3AD8" w:rsidRDefault="00743C03" w:rsidP="00743C03">
            <w:pPr>
              <w:pStyle w:val="TableText"/>
              <w:cnfStyle w:val="000000100000" w:firstRow="0" w:lastRow="0" w:firstColumn="0" w:lastColumn="0" w:oddVBand="0" w:evenVBand="0" w:oddHBand="1" w:evenHBand="0" w:firstRowFirstColumn="0" w:firstRowLastColumn="0" w:lastRowFirstColumn="0" w:lastRowLastColumn="0"/>
              <w:rPr>
                <w:color w:val="auto"/>
                <w:sz w:val="20"/>
              </w:rPr>
            </w:pPr>
            <w:r w:rsidRPr="000C3AD8">
              <w:rPr>
                <w:color w:val="auto"/>
                <w:sz w:val="20"/>
              </w:rPr>
              <w:t xml:space="preserve">#29 </w:t>
            </w:r>
            <w:proofErr w:type="spellStart"/>
            <w:r w:rsidRPr="000C3AD8">
              <w:rPr>
                <w:color w:val="auto"/>
                <w:sz w:val="20"/>
              </w:rPr>
              <w:t>Zhongguancun</w:t>
            </w:r>
            <w:proofErr w:type="spellEnd"/>
            <w:r w:rsidRPr="000C3AD8">
              <w:rPr>
                <w:color w:val="auto"/>
                <w:sz w:val="20"/>
              </w:rPr>
              <w:t xml:space="preserve"> Street, </w:t>
            </w:r>
            <w:proofErr w:type="spellStart"/>
            <w:r w:rsidRPr="000C3AD8">
              <w:rPr>
                <w:color w:val="auto"/>
                <w:sz w:val="20"/>
              </w:rPr>
              <w:t>Haidian</w:t>
            </w:r>
            <w:proofErr w:type="spellEnd"/>
            <w:r w:rsidRPr="000C3AD8">
              <w:rPr>
                <w:color w:val="auto"/>
                <w:sz w:val="20"/>
              </w:rPr>
              <w:t>, Beijing</w:t>
            </w:r>
          </w:p>
        </w:tc>
        <w:tc>
          <w:tcPr>
            <w:tcW w:w="2973" w:type="dxa"/>
            <w:tcBorders>
              <w:top w:val="single" w:sz="4" w:space="0" w:color="7F7F7F" w:themeColor="text1" w:themeTint="80"/>
              <w:bottom w:val="single" w:sz="12" w:space="0" w:color="7F7F7F" w:themeColor="text1" w:themeTint="80"/>
            </w:tcBorders>
            <w:shd w:val="clear" w:color="auto" w:fill="auto"/>
            <w:vAlign w:val="center"/>
          </w:tcPr>
          <w:p w14:paraId="689805DC" w14:textId="77777777" w:rsidR="00743C03" w:rsidRPr="000C3AD8" w:rsidRDefault="00743C03" w:rsidP="00743C03">
            <w:pPr>
              <w:pStyle w:val="TableText"/>
              <w:cnfStyle w:val="000000100000" w:firstRow="0" w:lastRow="0" w:firstColumn="0" w:lastColumn="0" w:oddVBand="0" w:evenVBand="0" w:oddHBand="1" w:evenHBand="0" w:firstRowFirstColumn="0" w:firstRowLastColumn="0" w:lastRowFirstColumn="0" w:lastRowLastColumn="0"/>
              <w:rPr>
                <w:color w:val="auto"/>
                <w:sz w:val="20"/>
              </w:rPr>
            </w:pPr>
            <w:r w:rsidRPr="000C3AD8">
              <w:rPr>
                <w:color w:val="auto"/>
                <w:sz w:val="20"/>
              </w:rPr>
              <w:t>(010) 8261-9999</w:t>
            </w:r>
          </w:p>
        </w:tc>
      </w:tr>
    </w:tbl>
    <w:p w14:paraId="6082863F" w14:textId="77777777" w:rsidR="00E969DE" w:rsidRDefault="00E969DE" w:rsidP="00E969DE"/>
    <w:p w14:paraId="0A651966" w14:textId="77777777" w:rsidR="00F36D7F" w:rsidRDefault="00F36D7F" w:rsidP="00F36D7F">
      <w:pPr>
        <w:pStyle w:val="3"/>
      </w:pPr>
      <w:r>
        <w:lastRenderedPageBreak/>
        <w:t>Mental Health Consultation</w:t>
      </w:r>
    </w:p>
    <w:p w14:paraId="638C10DB" w14:textId="77777777" w:rsidR="00F36D7F" w:rsidRDefault="00E50B0C" w:rsidP="00F36D7F">
      <w:r>
        <w:t xml:space="preserve">The </w:t>
      </w:r>
      <w:r w:rsidR="00F36D7F">
        <w:t xml:space="preserve">Renmin University of China provides mental health consultation and peer counseling to students. Students can make an appointment through </w:t>
      </w:r>
      <w:r>
        <w:t xml:space="preserve">the </w:t>
      </w:r>
      <w:r w:rsidR="00F36D7F">
        <w:t>online system. The office hour is from Monday to Friday, 09:00-11:00, and 14:00-17:00. The late office hours are 17:00-19:00, every Tuesday, Wednesday, and Friday. The consultation will last for 45 minutes per session.</w:t>
      </w:r>
    </w:p>
    <w:p w14:paraId="0F6F813F" w14:textId="77777777" w:rsidR="00F36D7F" w:rsidRDefault="00F36D7F" w:rsidP="00F36D7F">
      <w:pPr>
        <w:pStyle w:val="2"/>
      </w:pPr>
      <w:bookmarkStart w:id="20" w:name="_Toc18585579"/>
      <w:r>
        <w:t>Dining</w:t>
      </w:r>
      <w:bookmarkEnd w:id="20"/>
    </w:p>
    <w:p w14:paraId="43BDFFA4" w14:textId="77777777" w:rsidR="00F36D7F" w:rsidRDefault="00F36D7F" w:rsidP="00F36D7F">
      <w:r>
        <w:t>RUC serves a variety of food at convenient locations throughout campus. The East Canteen, Central Canteen, West Canteen, North Canteen, and South Canteen (</w:t>
      </w:r>
      <w:proofErr w:type="spellStart"/>
      <w:r>
        <w:t>Jitian</w:t>
      </w:r>
      <w:proofErr w:type="spellEnd"/>
      <w:r>
        <w:t xml:space="preserve"> Restaurant) are the major canteens where Chinese food is served and you are required to pay with the student card (</w:t>
      </w:r>
      <w:proofErr w:type="spellStart"/>
      <w:r>
        <w:t>Wechat</w:t>
      </w:r>
      <w:proofErr w:type="spellEnd"/>
      <w:r>
        <w:t xml:space="preserve"> pay and </w:t>
      </w:r>
      <w:proofErr w:type="spellStart"/>
      <w:r>
        <w:t>Alipay</w:t>
      </w:r>
      <w:proofErr w:type="spellEnd"/>
      <w:r>
        <w:t xml:space="preserve"> are available in some canteens). </w:t>
      </w:r>
    </w:p>
    <w:p w14:paraId="6B05016E" w14:textId="77777777" w:rsidR="00F36D7F" w:rsidRDefault="00F36D7F" w:rsidP="00F36D7F">
      <w:r>
        <w:t>In addition, international students have other dining choices on campus, for example:</w:t>
      </w:r>
    </w:p>
    <w:p w14:paraId="3A14C469" w14:textId="77777777" w:rsidR="00F36D7F" w:rsidRDefault="00F36D7F" w:rsidP="00F36D7F">
      <w:pPr>
        <w:pStyle w:val="a0"/>
      </w:pPr>
      <w:r w:rsidRPr="003305A3">
        <w:rPr>
          <w:b/>
          <w:bCs w:val="0"/>
          <w:color w:val="A5002A"/>
        </w:rPr>
        <w:t xml:space="preserve">Circle </w:t>
      </w:r>
      <w:proofErr w:type="spellStart"/>
      <w:r w:rsidRPr="003305A3">
        <w:rPr>
          <w:b/>
          <w:bCs w:val="0"/>
          <w:color w:val="A5002A"/>
        </w:rPr>
        <w:t>Café</w:t>
      </w:r>
      <w:r>
        <w:t>is</w:t>
      </w:r>
      <w:proofErr w:type="spellEnd"/>
      <w:r>
        <w:t xml:space="preserve"> located between the International Culture Exchange Center and International Students Dorm 1; it is open from 9 am and it serves brunch until 11:30 am, it also serves many western dishes such as pasta, burgers, tacos, nachos, salads and snacks. It also serves a wide variety of coffee, tea, juices and deserts. In the evening, it is a popular spot for drinks, movie nights and live music.</w:t>
      </w:r>
    </w:p>
    <w:p w14:paraId="49BFB5E7" w14:textId="77777777" w:rsidR="00F36D7F" w:rsidRDefault="00F36D7F" w:rsidP="00F36D7F">
      <w:pPr>
        <w:pStyle w:val="a0"/>
      </w:pPr>
      <w:r w:rsidRPr="003305A3">
        <w:rPr>
          <w:b/>
          <w:bCs w:val="0"/>
          <w:color w:val="A5002A"/>
        </w:rPr>
        <w:t xml:space="preserve">Laneway </w:t>
      </w:r>
      <w:proofErr w:type="spellStart"/>
      <w:r w:rsidRPr="003305A3">
        <w:rPr>
          <w:b/>
          <w:bCs w:val="0"/>
          <w:color w:val="A5002A"/>
        </w:rPr>
        <w:t>Café</w:t>
      </w:r>
      <w:r>
        <w:t>is</w:t>
      </w:r>
      <w:proofErr w:type="spellEnd"/>
      <w:r>
        <w:t xml:space="preserve"> located in the International Culture Exchange Building (</w:t>
      </w:r>
      <w:proofErr w:type="spellStart"/>
      <w:r>
        <w:t>Gaoli</w:t>
      </w:r>
      <w:proofErr w:type="spellEnd"/>
      <w:r>
        <w:t>) and has a varied menu that includes burgers and steaks.</w:t>
      </w:r>
    </w:p>
    <w:p w14:paraId="5AB23CE0" w14:textId="77777777" w:rsidR="00F36D7F" w:rsidRDefault="00F36D7F" w:rsidP="00F36D7F">
      <w:r>
        <w:t xml:space="preserve">Other cafes include Water </w:t>
      </w:r>
      <w:r w:rsidR="00E50B0C">
        <w:t xml:space="preserve">Stone Café, </w:t>
      </w:r>
      <w:proofErr w:type="spellStart"/>
      <w:r w:rsidR="00E50B0C">
        <w:t>Maan</w:t>
      </w:r>
      <w:proofErr w:type="spellEnd"/>
      <w:r w:rsidR="00E50B0C">
        <w:t xml:space="preserve"> Café</w:t>
      </w:r>
      <w:r>
        <w:t xml:space="preserve">. </w:t>
      </w:r>
      <w:r w:rsidR="00E50B0C">
        <w:t>Two restaurants offer Halal food, one is located next to the tennis courts, the other one is on the ground floor of the north canteen.</w:t>
      </w:r>
    </w:p>
    <w:p w14:paraId="02D6550A" w14:textId="77777777" w:rsidR="00F36D7F" w:rsidRDefault="00F36D7F" w:rsidP="00E86EFB">
      <w:pPr>
        <w:pStyle w:val="2"/>
      </w:pPr>
      <w:bookmarkStart w:id="21" w:name="_Toc18585580"/>
      <w:r>
        <w:t>Internet Access</w:t>
      </w:r>
      <w:bookmarkEnd w:id="21"/>
    </w:p>
    <w:p w14:paraId="7389172E" w14:textId="77777777" w:rsidR="00F36D7F" w:rsidRDefault="00F36D7F" w:rsidP="00F36D7F">
      <w:r>
        <w:t>The Internet serves as a significant medi</w:t>
      </w:r>
      <w:r w:rsidR="00E50B0C">
        <w:t>um</w:t>
      </w:r>
      <w:r>
        <w:t xml:space="preserve"> through which you obtain knowledge inside and outside the classroom. The Internet will be automatically connected. However, you must log in to have </w:t>
      </w:r>
      <w:r w:rsidR="00E50B0C">
        <w:t xml:space="preserve">a </w:t>
      </w:r>
      <w:r>
        <w:t>connection. The username is your student ID number and the password is usually the last six digits of your passport number.</w:t>
      </w:r>
    </w:p>
    <w:p w14:paraId="6D4B228B" w14:textId="77777777" w:rsidR="00F36D7F" w:rsidRDefault="00F36D7F" w:rsidP="00F36D7F">
      <w:r>
        <w:t xml:space="preserve">If you encounter a problem regarding the campus Internet, please visit http://nic.ruc.edu.cn or call (010) 6251-5292 (Chinese language only). You can also ask for technical support from the staff at </w:t>
      </w:r>
      <w:r w:rsidR="00E50B0C">
        <w:t xml:space="preserve">the </w:t>
      </w:r>
      <w:r>
        <w:t>IT Service Center (located near the library).</w:t>
      </w:r>
    </w:p>
    <w:p w14:paraId="76790F60" w14:textId="77777777" w:rsidR="00F36D7F" w:rsidRDefault="00F36D7F" w:rsidP="00F36D7F">
      <w:r>
        <w:lastRenderedPageBreak/>
        <w:t xml:space="preserve">Wired network: if your computer is connected to RUC net port, then you just need to open your web browser. And there will be </w:t>
      </w:r>
      <w:r w:rsidR="00E50B0C">
        <w:t>a</w:t>
      </w:r>
      <w:r>
        <w:t xml:space="preserve"> website where you can log in your net account. After logging in, you can use the Internet. </w:t>
      </w:r>
    </w:p>
    <w:p w14:paraId="1D4FD0D6" w14:textId="77777777" w:rsidR="003032E9" w:rsidRDefault="00552EA5" w:rsidP="00F36D7F">
      <w:r w:rsidRPr="009E2134">
        <w:rPr>
          <w:rFonts w:cs="Times New Roman"/>
          <w:noProof/>
          <w:lang w:eastAsia="zh-CN"/>
        </w:rPr>
        <w:drawing>
          <wp:anchor distT="0" distB="0" distL="114300" distR="114300" simplePos="0" relativeHeight="251659264" behindDoc="0" locked="0" layoutInCell="1" allowOverlap="1" wp14:anchorId="3695C59D" wp14:editId="2ACADB8D">
            <wp:simplePos x="0" y="0"/>
            <wp:positionH relativeFrom="column">
              <wp:posOffset>-3810</wp:posOffset>
            </wp:positionH>
            <wp:positionV relativeFrom="paragraph">
              <wp:posOffset>12436</wp:posOffset>
            </wp:positionV>
            <wp:extent cx="2320290" cy="1260475"/>
            <wp:effectExtent l="0" t="0" r="3810" b="0"/>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0290" cy="1260475"/>
                    </a:xfrm>
                    <a:prstGeom prst="rect">
                      <a:avLst/>
                    </a:prstGeom>
                  </pic:spPr>
                </pic:pic>
              </a:graphicData>
            </a:graphic>
          </wp:anchor>
        </w:drawing>
      </w:r>
      <w:r w:rsidR="00F36D7F">
        <w:t>Wireless network: first, connect to the Wi-Fi of RUC. The Wi-Fi</w:t>
      </w:r>
      <w:r w:rsidR="00E50B0C">
        <w:t xml:space="preserve"> connections</w:t>
      </w:r>
      <w:r w:rsidR="00F36D7F">
        <w:t xml:space="preserve"> are named </w:t>
      </w:r>
      <w:r w:rsidR="00F36D7F" w:rsidRPr="00707662">
        <w:rPr>
          <w:b/>
          <w:bCs/>
          <w:color w:val="A5002A"/>
        </w:rPr>
        <w:t>RUC</w:t>
      </w:r>
      <w:r w:rsidR="00707662" w:rsidRPr="00707662">
        <w:rPr>
          <w:b/>
          <w:bCs/>
          <w:color w:val="A5002A"/>
        </w:rPr>
        <w:t>_</w:t>
      </w:r>
      <w:r w:rsidR="00F36D7F" w:rsidRPr="00707662">
        <w:rPr>
          <w:b/>
          <w:bCs/>
          <w:color w:val="A5002A"/>
        </w:rPr>
        <w:t>W</w:t>
      </w:r>
      <w:r w:rsidR="00F36D7F" w:rsidRPr="00E50B0C">
        <w:rPr>
          <w:b/>
          <w:bCs/>
          <w:color w:val="A5002A"/>
        </w:rPr>
        <w:t>1/2/3</w:t>
      </w:r>
      <w:r w:rsidR="00F36D7F">
        <w:t xml:space="preserve">. </w:t>
      </w:r>
    </w:p>
    <w:p w14:paraId="1A0B5811" w14:textId="77777777" w:rsidR="00F36D7F" w:rsidRDefault="00F36D7F" w:rsidP="00F36D7F">
      <w:r>
        <w:t>Then you open your web browser, and there will be the sa</w:t>
      </w:r>
      <w:r w:rsidR="00E50B0C">
        <w:t xml:space="preserve">me website where you can log in to </w:t>
      </w:r>
      <w:r>
        <w:t>your net account. After logging in, you can use the Internet.</w:t>
      </w:r>
    </w:p>
    <w:p w14:paraId="403E521A" w14:textId="77777777" w:rsidR="00BC7935" w:rsidRDefault="00BC7935" w:rsidP="00BC7935">
      <w:pPr>
        <w:pStyle w:val="2"/>
      </w:pPr>
      <w:bookmarkStart w:id="22" w:name="_Toc18585581"/>
      <w:r>
        <w:t>RUC Email Address</w:t>
      </w:r>
      <w:bookmarkEnd w:id="22"/>
    </w:p>
    <w:p w14:paraId="31E085B0" w14:textId="77777777" w:rsidR="00BC7935" w:rsidRDefault="00BC7935" w:rsidP="00BC7935">
      <w:r>
        <w:t>As a Renmin University student, you are entitled to a ruc.edu.cn email address. In order to set it up, please follow the following steps</w:t>
      </w:r>
    </w:p>
    <w:p w14:paraId="0D758D67" w14:textId="77777777" w:rsidR="00BC7935" w:rsidRDefault="00BC7935" w:rsidP="00BC7935">
      <w:pPr>
        <w:pStyle w:val="ListWords"/>
      </w:pPr>
      <w:r>
        <w:t>1.</w:t>
      </w:r>
      <w:r>
        <w:tab/>
        <w:t>Go to http://mail.ruc.edu.cn/</w:t>
      </w:r>
    </w:p>
    <w:p w14:paraId="71BE6170" w14:textId="77777777" w:rsidR="00BC7935" w:rsidRDefault="00BC7935" w:rsidP="00BC7935">
      <w:pPr>
        <w:pStyle w:val="ListWords"/>
      </w:pPr>
      <w:r>
        <w:rPr>
          <w:rFonts w:hint="eastAsia"/>
        </w:rPr>
        <w:t>2.</w:t>
      </w:r>
      <w:r>
        <w:rPr>
          <w:rFonts w:hint="eastAsia"/>
        </w:rPr>
        <w:tab/>
        <w:t xml:space="preserve">Click on </w:t>
      </w:r>
      <w:proofErr w:type="spellStart"/>
      <w:r>
        <w:rPr>
          <w:rFonts w:hint="eastAsia"/>
        </w:rPr>
        <w:t>注册</w:t>
      </w:r>
      <w:proofErr w:type="spellEnd"/>
    </w:p>
    <w:p w14:paraId="2FACE84B" w14:textId="77777777" w:rsidR="00BC7935" w:rsidRDefault="00BC7935" w:rsidP="00BC7935">
      <w:pPr>
        <w:pStyle w:val="ListWords"/>
      </w:pPr>
      <w:r>
        <w:t>3.</w:t>
      </w:r>
      <w:r>
        <w:tab/>
        <w:t>Login with username and password you use for campus Wi-Fi</w:t>
      </w:r>
    </w:p>
    <w:p w14:paraId="17586096" w14:textId="77777777" w:rsidR="00BC7935" w:rsidRDefault="00BC7935" w:rsidP="00BC7935">
      <w:pPr>
        <w:pStyle w:val="ListWords"/>
      </w:pPr>
      <w:r>
        <w:t>4.</w:t>
      </w:r>
      <w:r>
        <w:tab/>
        <w:t>Follow the instructions</w:t>
      </w:r>
    </w:p>
    <w:p w14:paraId="347E1E14" w14:textId="77777777" w:rsidR="00BC7935" w:rsidRDefault="00BC7935" w:rsidP="00BC7935">
      <w:pPr>
        <w:pStyle w:val="2"/>
      </w:pPr>
      <w:bookmarkStart w:id="23" w:name="_Toc18585582"/>
      <w:r>
        <w:t>Phone Number</w:t>
      </w:r>
      <w:bookmarkEnd w:id="23"/>
    </w:p>
    <w:p w14:paraId="6554B8F5" w14:textId="77777777" w:rsidR="00BC7935" w:rsidRDefault="00BC7935" w:rsidP="00BC7935">
      <w:r>
        <w:t xml:space="preserve">Students can buy a SIM card during registration and/or in the lobby of the Cultural Exchange Center during the first few days of registration. </w:t>
      </w:r>
    </w:p>
    <w:p w14:paraId="7E488B15" w14:textId="77777777" w:rsidR="00BC7935" w:rsidRDefault="00BC7935" w:rsidP="00BC7935">
      <w:r>
        <w:t>If you miss this chance, you can go to one of the phone companies on your own.</w:t>
      </w:r>
    </w:p>
    <w:p w14:paraId="400C9D0A" w14:textId="77777777" w:rsidR="00BC7935" w:rsidRDefault="00BC7935" w:rsidP="00BC7935">
      <w:r>
        <w:t>There are three main Chinese phone carrier companies where international students can purchase a SIM card:</w:t>
      </w:r>
    </w:p>
    <w:p w14:paraId="3EF15E93" w14:textId="77777777" w:rsidR="00BC7935" w:rsidRDefault="00BC7935" w:rsidP="00BC7935">
      <w:pPr>
        <w:pStyle w:val="ListWords"/>
      </w:pPr>
      <w:r>
        <w:t>China Unicom: across from RUC West Gate</w:t>
      </w:r>
    </w:p>
    <w:p w14:paraId="4CC6145A" w14:textId="77777777" w:rsidR="00BC7935" w:rsidRDefault="00BC7935" w:rsidP="00BC7935">
      <w:pPr>
        <w:pStyle w:val="ListWords"/>
      </w:pPr>
      <w:r>
        <w:t>China Mobile: next to the east district canteen</w:t>
      </w:r>
    </w:p>
    <w:p w14:paraId="6607B090" w14:textId="77777777" w:rsidR="00BC7935" w:rsidRDefault="00BC7935" w:rsidP="00BC7935">
      <w:pPr>
        <w:pStyle w:val="ListWords"/>
      </w:pPr>
      <w:r>
        <w:t xml:space="preserve">China Telecom: west side of century gymnasium </w:t>
      </w:r>
    </w:p>
    <w:p w14:paraId="500D656B" w14:textId="77777777" w:rsidR="00BC7935" w:rsidRDefault="00BC7935" w:rsidP="00BC7935">
      <w:pPr>
        <w:pStyle w:val="2"/>
      </w:pPr>
      <w:bookmarkStart w:id="24" w:name="_Toc18585583"/>
      <w:r>
        <w:lastRenderedPageBreak/>
        <w:t>Student</w:t>
      </w:r>
      <w:r w:rsidR="00E50B0C">
        <w:t xml:space="preserve"> booklet and one</w:t>
      </w:r>
      <w:r>
        <w:t>-Card</w:t>
      </w:r>
      <w:bookmarkEnd w:id="24"/>
    </w:p>
    <w:p w14:paraId="2CF8A34C" w14:textId="77777777" w:rsidR="00BC7935" w:rsidRDefault="00BC7935" w:rsidP="00BC7935">
      <w:pPr>
        <w:pStyle w:val="3"/>
      </w:pPr>
      <w:r>
        <w:t>Student Card</w:t>
      </w:r>
    </w:p>
    <w:p w14:paraId="599D63E3" w14:textId="77777777" w:rsidR="00BC7935" w:rsidRDefault="00BC7935" w:rsidP="00BC7935">
      <w:r>
        <w:t>International st</w:t>
      </w:r>
      <w:r w:rsidR="00E50B0C">
        <w:t>udents will get the student booklet</w:t>
      </w:r>
      <w:r>
        <w:t xml:space="preserve"> in one to two w</w:t>
      </w:r>
      <w:r w:rsidR="00E50B0C">
        <w:t>eeks after officially registering</w:t>
      </w:r>
      <w:r>
        <w:t xml:space="preserve"> with </w:t>
      </w:r>
      <w:proofErr w:type="spellStart"/>
      <w:proofErr w:type="gramStart"/>
      <w:r>
        <w:t>university.Undergraduate</w:t>
      </w:r>
      <w:proofErr w:type="spellEnd"/>
      <w:proofErr w:type="gramEnd"/>
      <w:r>
        <w:t xml:space="preserve"> and </w:t>
      </w:r>
      <w:r w:rsidR="00E50B0C">
        <w:t>graduate students’ student booklets</w:t>
      </w:r>
      <w:r>
        <w:t xml:space="preserve"> will be given by the Office of Student Affairs. Students should register with the university in their related department/school at the beginning of</w:t>
      </w:r>
      <w:r w:rsidR="00E50B0C">
        <w:t xml:space="preserve"> each semester. In case the booklet</w:t>
      </w:r>
      <w:r>
        <w:t xml:space="preserve"> was lost, students can go to the Office of Student Affairs to get a new one. The Office is located in room 609, North </w:t>
      </w:r>
      <w:proofErr w:type="spellStart"/>
      <w:r>
        <w:t>Canteen.The</w:t>
      </w:r>
      <w:proofErr w:type="spellEnd"/>
      <w:r>
        <w:t xml:space="preserve"> student </w:t>
      </w:r>
      <w:r w:rsidR="00E50B0C">
        <w:t>booklet is an</w:t>
      </w:r>
      <w:r>
        <w:t xml:space="preserve"> important identifi</w:t>
      </w:r>
      <w:r w:rsidR="00E50B0C">
        <w:t>cation of the students. The booklet</w:t>
      </w:r>
      <w:r>
        <w:t xml:space="preserve"> cannot </w:t>
      </w:r>
      <w:r w:rsidR="00E50B0C">
        <w:t>be forged or damaged or lent</w:t>
      </w:r>
      <w:r>
        <w:t xml:space="preserve"> to others. If you have misplaced your student ID, please get a new one as soon as possible.</w:t>
      </w:r>
    </w:p>
    <w:p w14:paraId="060DEE09" w14:textId="77777777" w:rsidR="00BC7935" w:rsidRDefault="00E50B0C" w:rsidP="00BC7935">
      <w:pPr>
        <w:pStyle w:val="3"/>
      </w:pPr>
      <w:r>
        <w:t>ONE</w:t>
      </w:r>
      <w:r w:rsidR="00BC7935">
        <w:t>-Card</w:t>
      </w:r>
    </w:p>
    <w:p w14:paraId="5F717854" w14:textId="77777777" w:rsidR="00BC7935" w:rsidRDefault="00E50B0C" w:rsidP="00BC7935">
      <w:r>
        <w:t>The one-card is an</w:t>
      </w:r>
      <w:r w:rsidR="00BC7935">
        <w:t xml:space="preserve"> important identification. You can </w:t>
      </w:r>
      <w:r>
        <w:t xml:space="preserve">use your </w:t>
      </w:r>
      <w:proofErr w:type="spellStart"/>
      <w:r>
        <w:t>One</w:t>
      </w:r>
      <w:r w:rsidR="00BC7935">
        <w:t>card</w:t>
      </w:r>
      <w:proofErr w:type="spellEnd"/>
      <w:r w:rsidR="00BC7935">
        <w:t xml:space="preserve"> to eat in canteens, use</w:t>
      </w:r>
      <w:r>
        <w:t xml:space="preserve"> the library, register</w:t>
      </w:r>
      <w:r w:rsidR="00BC7935">
        <w:t xml:space="preserve">, </w:t>
      </w:r>
      <w:r>
        <w:t xml:space="preserve">enter teaching buildings, </w:t>
      </w:r>
      <w:r w:rsidR="00BC7935">
        <w:t>pay for the internet, etc. Please keep the card</w:t>
      </w:r>
      <w:r>
        <w:t xml:space="preserve"> safely. If you have lost your one-</w:t>
      </w:r>
      <w:r w:rsidR="00BC7935">
        <w:t xml:space="preserve">card, please get a new one at </w:t>
      </w:r>
      <w:r>
        <w:t xml:space="preserve">the </w:t>
      </w:r>
      <w:r w:rsidR="00BC7935">
        <w:t xml:space="preserve">IT Service </w:t>
      </w:r>
      <w:r>
        <w:t>C</w:t>
      </w:r>
      <w:r w:rsidR="00BC7935">
        <w:t>enter.</w:t>
      </w:r>
    </w:p>
    <w:p w14:paraId="1F221D0A" w14:textId="77777777" w:rsidR="00BC7935" w:rsidRDefault="00BC7935" w:rsidP="00BC7935">
      <w:pPr>
        <w:pStyle w:val="2"/>
      </w:pPr>
      <w:bookmarkStart w:id="25" w:name="_Toc18585584"/>
      <w:r>
        <w:t>Mailing Services</w:t>
      </w:r>
      <w:bookmarkEnd w:id="25"/>
    </w:p>
    <w:p w14:paraId="7AC0B909" w14:textId="77777777" w:rsidR="00BC7935" w:rsidRDefault="00BC7935" w:rsidP="00BC7935">
      <w:pPr>
        <w:pStyle w:val="3"/>
      </w:pPr>
      <w:r>
        <w:t>Post Office</w:t>
      </w:r>
    </w:p>
    <w:p w14:paraId="4E877525" w14:textId="77777777" w:rsidR="00BC7935" w:rsidRDefault="00BC7935" w:rsidP="00BC7935">
      <w:r>
        <w:t>The post office is located at the northeast corner of RUC. It provides the RUC community with an efficient and economical mail system that ensures quick and accurate delivery for both incoming and outgoing mail and packages. The post office is open between the hours of 9:00-15:00. If you have any question about the services, you can contact the post office staff at (010) 6251-0603</w:t>
      </w:r>
      <w:r w:rsidR="00E50B0C">
        <w:t>.</w:t>
      </w:r>
    </w:p>
    <w:p w14:paraId="3DA5F56B" w14:textId="77777777" w:rsidR="00BC7935" w:rsidRDefault="00BC7935" w:rsidP="00BC7935">
      <w:pPr>
        <w:pStyle w:val="3"/>
      </w:pPr>
      <w:r>
        <w:t>Receiving Mail and Express Mail Services</w:t>
      </w:r>
    </w:p>
    <w:p w14:paraId="22C4CFB5" w14:textId="77777777" w:rsidR="00BC7935" w:rsidRDefault="00BC7935" w:rsidP="00BC7935">
      <w:r>
        <w:t xml:space="preserve">Letters and small packages received via the post office will be delivered to the respective RUC international students buildings. For larger parcels, registered mail, and other special services such as money orders, students will be informed upon the item’s arrival and may have to obtain their parcel notice from the front desk, before picking up the item directly from the post office.  </w:t>
      </w:r>
    </w:p>
    <w:p w14:paraId="73611151" w14:textId="77777777" w:rsidR="00BC7935" w:rsidRDefault="00BC7935" w:rsidP="00BC7935">
      <w:r>
        <w:rPr>
          <w:rFonts w:hint="eastAsia"/>
        </w:rPr>
        <w:t xml:space="preserve">In addition to the express mail services offered by the post office, there are several express mail vendors located at the north gate of the campus, near the </w:t>
      </w:r>
      <w:proofErr w:type="spellStart"/>
      <w:r>
        <w:rPr>
          <w:rFonts w:hint="eastAsia"/>
        </w:rPr>
        <w:t>Zhi</w:t>
      </w:r>
      <w:proofErr w:type="spellEnd"/>
      <w:r>
        <w:rPr>
          <w:rFonts w:hint="eastAsia"/>
        </w:rPr>
        <w:t xml:space="preserve"> Xing (</w:t>
      </w:r>
      <w:proofErr w:type="spellStart"/>
      <w:r>
        <w:rPr>
          <w:rFonts w:hint="eastAsia"/>
        </w:rPr>
        <w:t>知行</w:t>
      </w:r>
      <w:proofErr w:type="spellEnd"/>
      <w:r>
        <w:rPr>
          <w:rFonts w:hint="eastAsia"/>
        </w:rPr>
        <w:t>) student dormitory. These express mail services primarily service online shopping del</w:t>
      </w:r>
      <w:r>
        <w:t xml:space="preserve">iveries and returns, but they also provide express shipping </w:t>
      </w:r>
      <w:r>
        <w:lastRenderedPageBreak/>
        <w:t xml:space="preserve">services within China. To pick up a package, students simply need present the unique code that is sent to them via text when their package arrives. To ship a package, students should provide the item, the address of the sender and receiver, as well as their cell phone number. </w:t>
      </w:r>
    </w:p>
    <w:p w14:paraId="6DE243F6" w14:textId="77777777" w:rsidR="00BC7935" w:rsidRDefault="00BC7935" w:rsidP="00BC7935">
      <w:pPr>
        <w:pStyle w:val="2"/>
      </w:pPr>
      <w:bookmarkStart w:id="26" w:name="_Toc18585585"/>
      <w:r>
        <w:t>Banking</w:t>
      </w:r>
      <w:bookmarkEnd w:id="26"/>
    </w:p>
    <w:p w14:paraId="1C56382B" w14:textId="17A4E659" w:rsidR="00BC7935" w:rsidRDefault="00BC7935" w:rsidP="00BC7935">
      <w:r>
        <w:t xml:space="preserve">Opening a bank account is one of the most important steps in your settling in as a university student in China. As your Chinese bank account number will be required for several steps in the registration process and for general use in China— to pay tuition, administer your scholarship, to link your student card to your bank card, making purchases, etc.—you are strongly recommended to open a bank account as soon as possible. Remember to take your passport and other valid documents/information, such as your </w:t>
      </w:r>
      <w:r w:rsidR="004F74DA">
        <w:t>admission notice, temporary residence form, a valid Chinese phone number, visa and cash</w:t>
      </w:r>
      <w:r>
        <w:t xml:space="preserve">. </w:t>
      </w:r>
    </w:p>
    <w:p w14:paraId="32B59094" w14:textId="77777777" w:rsidR="009F4DA5" w:rsidRDefault="00BC7935" w:rsidP="00BC7935">
      <w:r>
        <w:t xml:space="preserve">There are several banks on campus and close to RUC. In the Culture Plaza (the tall building located outside of the east gate), there is a Bank of China. There are also several other banks outside of the east gate, including China Merchants Bank and China </w:t>
      </w:r>
      <w:proofErr w:type="spellStart"/>
      <w:r>
        <w:t>Citic</w:t>
      </w:r>
      <w:proofErr w:type="spellEnd"/>
      <w:r>
        <w:t xml:space="preserve"> Bank. You will also find more banks in the west gate area, including an Industrial and Commercial Bank of China (ICBC) located inside of the </w:t>
      </w:r>
      <w:proofErr w:type="spellStart"/>
      <w:r>
        <w:t>Huixian</w:t>
      </w:r>
      <w:proofErr w:type="spellEnd"/>
      <w:r>
        <w:t xml:space="preserve"> building; and China Construction Bank, China Agricultural Bank, and another Bank of China outside of the west gate.</w:t>
      </w:r>
    </w:p>
    <w:p w14:paraId="7A785820" w14:textId="77777777" w:rsidR="00B957FF" w:rsidRPr="00B957FF" w:rsidRDefault="00B957FF" w:rsidP="00B957FF">
      <w:pPr>
        <w:pStyle w:val="2"/>
      </w:pPr>
      <w:bookmarkStart w:id="27" w:name="_Toc452562780"/>
      <w:bookmarkStart w:id="28" w:name="_Toc461220652"/>
      <w:bookmarkStart w:id="29" w:name="_Toc18585586"/>
      <w:r w:rsidRPr="00B957FF">
        <w:t>Sports Facilities</w:t>
      </w:r>
      <w:bookmarkEnd w:id="27"/>
      <w:bookmarkEnd w:id="28"/>
      <w:bookmarkEnd w:id="29"/>
    </w:p>
    <w:p w14:paraId="75D9C612" w14:textId="77777777" w:rsidR="00B957FF" w:rsidRDefault="00B957FF" w:rsidP="00B957FF">
      <w:r>
        <w:t>The campus offers many sports facilities:</w:t>
      </w:r>
    </w:p>
    <w:tbl>
      <w:tblPr>
        <w:tblStyle w:val="GridTable2-Accent21"/>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CellMar>
          <w:top w:w="57" w:type="dxa"/>
          <w:bottom w:w="57" w:type="dxa"/>
        </w:tblCellMar>
        <w:tblLook w:val="04A0" w:firstRow="1" w:lastRow="0" w:firstColumn="1" w:lastColumn="0" w:noHBand="0" w:noVBand="1"/>
      </w:tblPr>
      <w:tblGrid>
        <w:gridCol w:w="2112"/>
        <w:gridCol w:w="1559"/>
        <w:gridCol w:w="1559"/>
        <w:gridCol w:w="3810"/>
      </w:tblGrid>
      <w:tr w:rsidR="0081594D" w:rsidRPr="0081594D" w14:paraId="57C6EF1C" w14:textId="77777777" w:rsidTr="005C2D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2" w:type="dxa"/>
            <w:tcBorders>
              <w:top w:val="single" w:sz="12" w:space="0" w:color="7F7F7F" w:themeColor="text1" w:themeTint="80"/>
              <w:bottom w:val="single" w:sz="12" w:space="0" w:color="7F7F7F" w:themeColor="text1" w:themeTint="80"/>
              <w:right w:val="single" w:sz="12" w:space="0" w:color="7F7F7F" w:themeColor="text1" w:themeTint="80"/>
            </w:tcBorders>
            <w:shd w:val="clear" w:color="auto" w:fill="A5002A"/>
            <w:vAlign w:val="center"/>
          </w:tcPr>
          <w:p w14:paraId="3E90A9E2" w14:textId="77777777" w:rsidR="00B957FF" w:rsidRPr="0081594D" w:rsidRDefault="00B957FF" w:rsidP="0081594D">
            <w:pPr>
              <w:pStyle w:val="TableText"/>
              <w:rPr>
                <w:sz w:val="20"/>
              </w:rPr>
            </w:pPr>
            <w:r w:rsidRPr="0081594D">
              <w:rPr>
                <w:sz w:val="20"/>
              </w:rPr>
              <w:t>Sport facilities in Century Gym</w:t>
            </w:r>
            <w:r w:rsidR="009326E4">
              <w:rPr>
                <w:sz w:val="20"/>
              </w:rPr>
              <w:t>n</w:t>
            </w:r>
            <w:r w:rsidRPr="0081594D">
              <w:rPr>
                <w:sz w:val="20"/>
              </w:rPr>
              <w:t>asium</w:t>
            </w:r>
          </w:p>
        </w:tc>
        <w:tc>
          <w:tcPr>
            <w:tcW w:w="1559"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5002A"/>
            <w:vAlign w:val="center"/>
          </w:tcPr>
          <w:p w14:paraId="4ED21AFE"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Room</w:t>
            </w:r>
          </w:p>
        </w:tc>
        <w:tc>
          <w:tcPr>
            <w:tcW w:w="1559"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5002A"/>
            <w:vAlign w:val="center"/>
          </w:tcPr>
          <w:p w14:paraId="6D625E95"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Opening time</w:t>
            </w:r>
          </w:p>
        </w:tc>
        <w:tc>
          <w:tcPr>
            <w:tcW w:w="3810" w:type="dxa"/>
            <w:tcBorders>
              <w:top w:val="single" w:sz="12" w:space="0" w:color="7F7F7F" w:themeColor="text1" w:themeTint="80"/>
              <w:left w:val="single" w:sz="12" w:space="0" w:color="7F7F7F" w:themeColor="text1" w:themeTint="80"/>
              <w:bottom w:val="single" w:sz="12" w:space="0" w:color="7F7F7F" w:themeColor="text1" w:themeTint="80"/>
            </w:tcBorders>
            <w:shd w:val="clear" w:color="auto" w:fill="A5002A"/>
            <w:vAlign w:val="center"/>
          </w:tcPr>
          <w:p w14:paraId="71D371F0"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 xml:space="preserve">Preferential </w:t>
            </w:r>
            <w:r w:rsidR="0081594D">
              <w:rPr>
                <w:sz w:val="20"/>
              </w:rPr>
              <w:t>P</w:t>
            </w:r>
            <w:r w:rsidRPr="0081594D">
              <w:rPr>
                <w:sz w:val="20"/>
              </w:rPr>
              <w:t>rice (</w:t>
            </w:r>
            <w:r w:rsidR="0081594D">
              <w:rPr>
                <w:sz w:val="20"/>
              </w:rPr>
              <w:t>W</w:t>
            </w:r>
            <w:r w:rsidRPr="0081594D">
              <w:rPr>
                <w:sz w:val="20"/>
              </w:rPr>
              <w:t xml:space="preserve">ith </w:t>
            </w:r>
            <w:r w:rsidR="0081594D">
              <w:rPr>
                <w:sz w:val="20"/>
              </w:rPr>
              <w:t>S</w:t>
            </w:r>
            <w:r w:rsidRPr="0081594D">
              <w:rPr>
                <w:sz w:val="20"/>
              </w:rPr>
              <w:t xml:space="preserve">tudent </w:t>
            </w:r>
            <w:r w:rsidR="0081594D">
              <w:rPr>
                <w:sz w:val="20"/>
              </w:rPr>
              <w:t>C</w:t>
            </w:r>
            <w:r w:rsidRPr="0081594D">
              <w:rPr>
                <w:sz w:val="20"/>
              </w:rPr>
              <w:t>ard)</w:t>
            </w:r>
          </w:p>
        </w:tc>
      </w:tr>
      <w:tr w:rsidR="0081594D" w:rsidRPr="0081594D" w14:paraId="634F4F9A" w14:textId="77777777" w:rsidTr="0081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Borders>
              <w:top w:val="single" w:sz="12" w:space="0" w:color="7F7F7F" w:themeColor="text1" w:themeTint="80"/>
              <w:bottom w:val="single" w:sz="4" w:space="0" w:color="7F7F7F" w:themeColor="text1" w:themeTint="80"/>
            </w:tcBorders>
            <w:shd w:val="clear" w:color="auto" w:fill="auto"/>
            <w:vAlign w:val="center"/>
          </w:tcPr>
          <w:p w14:paraId="05CFE6CF" w14:textId="77777777" w:rsidR="00B957FF" w:rsidRPr="0081594D" w:rsidRDefault="00B957FF" w:rsidP="0081594D">
            <w:pPr>
              <w:pStyle w:val="TableText"/>
              <w:rPr>
                <w:sz w:val="20"/>
              </w:rPr>
            </w:pPr>
            <w:r w:rsidRPr="0081594D">
              <w:rPr>
                <w:sz w:val="20"/>
              </w:rPr>
              <w:t>Gym</w:t>
            </w:r>
          </w:p>
        </w:tc>
        <w:tc>
          <w:tcPr>
            <w:tcW w:w="1559" w:type="dxa"/>
            <w:tcBorders>
              <w:top w:val="single" w:sz="12" w:space="0" w:color="7F7F7F" w:themeColor="text1" w:themeTint="80"/>
              <w:bottom w:val="single" w:sz="4" w:space="0" w:color="7F7F7F" w:themeColor="text1" w:themeTint="80"/>
            </w:tcBorders>
            <w:shd w:val="clear" w:color="auto" w:fill="auto"/>
            <w:vAlign w:val="center"/>
          </w:tcPr>
          <w:p w14:paraId="13D63A51"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South 301-303</w:t>
            </w:r>
          </w:p>
        </w:tc>
        <w:tc>
          <w:tcPr>
            <w:tcW w:w="1559" w:type="dxa"/>
            <w:tcBorders>
              <w:top w:val="single" w:sz="12" w:space="0" w:color="7F7F7F" w:themeColor="text1" w:themeTint="80"/>
              <w:bottom w:val="single" w:sz="4" w:space="0" w:color="7F7F7F" w:themeColor="text1" w:themeTint="80"/>
            </w:tcBorders>
            <w:shd w:val="clear" w:color="auto" w:fill="auto"/>
            <w:vAlign w:val="center"/>
          </w:tcPr>
          <w:p w14:paraId="1C87E1DC"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9:00-21:00</w:t>
            </w:r>
          </w:p>
        </w:tc>
        <w:tc>
          <w:tcPr>
            <w:tcW w:w="3810" w:type="dxa"/>
            <w:tcBorders>
              <w:top w:val="single" w:sz="12" w:space="0" w:color="7F7F7F" w:themeColor="text1" w:themeTint="80"/>
              <w:bottom w:val="single" w:sz="4" w:space="0" w:color="7F7F7F" w:themeColor="text1" w:themeTint="80"/>
            </w:tcBorders>
            <w:shd w:val="clear" w:color="auto" w:fill="auto"/>
            <w:vAlign w:val="center"/>
          </w:tcPr>
          <w:p w14:paraId="23F083C0"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Single entrance: 50RMB</w:t>
            </w:r>
          </w:p>
          <w:p w14:paraId="5CFB1385"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12 entrances card: 400RMB</w:t>
            </w:r>
          </w:p>
          <w:p w14:paraId="2728CD0E"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Monthly card: 300RMB</w:t>
            </w:r>
          </w:p>
        </w:tc>
      </w:tr>
      <w:tr w:rsidR="0081594D" w:rsidRPr="0081594D" w14:paraId="6DAD8FCD" w14:textId="77777777" w:rsidTr="0081594D">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7F7F7F" w:themeColor="text1" w:themeTint="80"/>
              <w:bottom w:val="single" w:sz="4" w:space="0" w:color="7F7F7F" w:themeColor="text1" w:themeTint="80"/>
            </w:tcBorders>
            <w:shd w:val="clear" w:color="auto" w:fill="auto"/>
            <w:vAlign w:val="center"/>
          </w:tcPr>
          <w:p w14:paraId="74ADA5A7" w14:textId="77777777" w:rsidR="00B957FF" w:rsidRPr="0081594D" w:rsidRDefault="00B957FF" w:rsidP="0081594D">
            <w:pPr>
              <w:pStyle w:val="TableText"/>
              <w:rPr>
                <w:sz w:val="20"/>
              </w:rPr>
            </w:pPr>
            <w:r w:rsidRPr="0081594D">
              <w:rPr>
                <w:sz w:val="20"/>
              </w:rPr>
              <w:t>Tennis court (indoor)</w:t>
            </w:r>
          </w:p>
        </w:tc>
        <w:tc>
          <w:tcPr>
            <w:tcW w:w="1559" w:type="dxa"/>
            <w:tcBorders>
              <w:top w:val="single" w:sz="4" w:space="0" w:color="7F7F7F" w:themeColor="text1" w:themeTint="80"/>
              <w:bottom w:val="single" w:sz="4" w:space="0" w:color="7F7F7F" w:themeColor="text1" w:themeTint="80"/>
            </w:tcBorders>
            <w:shd w:val="clear" w:color="auto" w:fill="auto"/>
            <w:vAlign w:val="center"/>
          </w:tcPr>
          <w:p w14:paraId="44B8E849"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B214</w:t>
            </w:r>
          </w:p>
        </w:tc>
        <w:tc>
          <w:tcPr>
            <w:tcW w:w="1559" w:type="dxa"/>
            <w:tcBorders>
              <w:top w:val="single" w:sz="4" w:space="0" w:color="7F7F7F" w:themeColor="text1" w:themeTint="80"/>
              <w:bottom w:val="single" w:sz="4" w:space="0" w:color="7F7F7F" w:themeColor="text1" w:themeTint="80"/>
            </w:tcBorders>
            <w:shd w:val="clear" w:color="auto" w:fill="auto"/>
            <w:vAlign w:val="center"/>
          </w:tcPr>
          <w:p w14:paraId="04B412AA"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8:00-21:00</w:t>
            </w:r>
          </w:p>
        </w:tc>
        <w:tc>
          <w:tcPr>
            <w:tcW w:w="3810" w:type="dxa"/>
            <w:tcBorders>
              <w:top w:val="single" w:sz="4" w:space="0" w:color="7F7F7F" w:themeColor="text1" w:themeTint="80"/>
              <w:bottom w:val="single" w:sz="4" w:space="0" w:color="7F7F7F" w:themeColor="text1" w:themeTint="80"/>
            </w:tcBorders>
            <w:shd w:val="clear" w:color="auto" w:fill="auto"/>
            <w:vAlign w:val="center"/>
          </w:tcPr>
          <w:p w14:paraId="0B3CA494"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Mon-Fri:</w:t>
            </w:r>
          </w:p>
          <w:p w14:paraId="30828AAC"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8:00-17:00 80RMB/hour</w:t>
            </w:r>
          </w:p>
          <w:p w14:paraId="1B0EB836"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17:00-21:00 120RMB/hour</w:t>
            </w:r>
          </w:p>
          <w:p w14:paraId="1EBDAD49"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Sat-Sun: 120RMB/hour</w:t>
            </w:r>
          </w:p>
        </w:tc>
      </w:tr>
      <w:tr w:rsidR="0081594D" w:rsidRPr="0081594D" w14:paraId="02A5DACD" w14:textId="77777777" w:rsidTr="0081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7F7F7F" w:themeColor="text1" w:themeTint="80"/>
              <w:bottom w:val="single" w:sz="4" w:space="0" w:color="7F7F7F" w:themeColor="text1" w:themeTint="80"/>
            </w:tcBorders>
            <w:shd w:val="clear" w:color="auto" w:fill="auto"/>
            <w:vAlign w:val="center"/>
          </w:tcPr>
          <w:p w14:paraId="367293D9" w14:textId="77777777" w:rsidR="00B957FF" w:rsidRPr="0081594D" w:rsidRDefault="00B957FF" w:rsidP="0081594D">
            <w:pPr>
              <w:pStyle w:val="TableText"/>
              <w:rPr>
                <w:sz w:val="20"/>
              </w:rPr>
            </w:pPr>
            <w:r w:rsidRPr="0081594D">
              <w:rPr>
                <w:sz w:val="20"/>
              </w:rPr>
              <w:t>Basketball court (indoor)</w:t>
            </w:r>
          </w:p>
        </w:tc>
        <w:tc>
          <w:tcPr>
            <w:tcW w:w="1559" w:type="dxa"/>
            <w:tcBorders>
              <w:top w:val="single" w:sz="4" w:space="0" w:color="7F7F7F" w:themeColor="text1" w:themeTint="80"/>
              <w:bottom w:val="single" w:sz="4" w:space="0" w:color="7F7F7F" w:themeColor="text1" w:themeTint="80"/>
            </w:tcBorders>
            <w:shd w:val="clear" w:color="auto" w:fill="auto"/>
            <w:vAlign w:val="center"/>
          </w:tcPr>
          <w:p w14:paraId="649EC6B8"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B208</w:t>
            </w:r>
          </w:p>
        </w:tc>
        <w:tc>
          <w:tcPr>
            <w:tcW w:w="1559" w:type="dxa"/>
            <w:tcBorders>
              <w:top w:val="single" w:sz="4" w:space="0" w:color="7F7F7F" w:themeColor="text1" w:themeTint="80"/>
              <w:bottom w:val="single" w:sz="4" w:space="0" w:color="7F7F7F" w:themeColor="text1" w:themeTint="80"/>
            </w:tcBorders>
            <w:shd w:val="clear" w:color="auto" w:fill="auto"/>
            <w:vAlign w:val="center"/>
          </w:tcPr>
          <w:p w14:paraId="3A3A6759"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8:00-21:30</w:t>
            </w:r>
          </w:p>
        </w:tc>
        <w:tc>
          <w:tcPr>
            <w:tcW w:w="3810" w:type="dxa"/>
            <w:tcBorders>
              <w:top w:val="single" w:sz="4" w:space="0" w:color="7F7F7F" w:themeColor="text1" w:themeTint="80"/>
              <w:bottom w:val="single" w:sz="4" w:space="0" w:color="7F7F7F" w:themeColor="text1" w:themeTint="80"/>
            </w:tcBorders>
            <w:shd w:val="clear" w:color="auto" w:fill="auto"/>
            <w:vAlign w:val="center"/>
          </w:tcPr>
          <w:p w14:paraId="6D9B8763"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450RMB/hour</w:t>
            </w:r>
          </w:p>
        </w:tc>
      </w:tr>
      <w:tr w:rsidR="0081594D" w:rsidRPr="0081594D" w14:paraId="5A4171F0" w14:textId="77777777" w:rsidTr="0081594D">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7F7F7F" w:themeColor="text1" w:themeTint="80"/>
              <w:bottom w:val="single" w:sz="4" w:space="0" w:color="7F7F7F" w:themeColor="text1" w:themeTint="80"/>
            </w:tcBorders>
            <w:shd w:val="clear" w:color="auto" w:fill="auto"/>
            <w:vAlign w:val="center"/>
          </w:tcPr>
          <w:p w14:paraId="2FC7AB70" w14:textId="77777777" w:rsidR="00B957FF" w:rsidRPr="0081594D" w:rsidRDefault="00B957FF" w:rsidP="0081594D">
            <w:pPr>
              <w:pStyle w:val="TableText"/>
              <w:rPr>
                <w:sz w:val="20"/>
              </w:rPr>
            </w:pPr>
            <w:r w:rsidRPr="0081594D">
              <w:rPr>
                <w:sz w:val="20"/>
              </w:rPr>
              <w:t>Volleyball court (indoor)</w:t>
            </w:r>
          </w:p>
        </w:tc>
        <w:tc>
          <w:tcPr>
            <w:tcW w:w="1559" w:type="dxa"/>
            <w:tcBorders>
              <w:top w:val="single" w:sz="4" w:space="0" w:color="7F7F7F" w:themeColor="text1" w:themeTint="80"/>
              <w:bottom w:val="single" w:sz="4" w:space="0" w:color="7F7F7F" w:themeColor="text1" w:themeTint="80"/>
            </w:tcBorders>
            <w:shd w:val="clear" w:color="auto" w:fill="auto"/>
            <w:vAlign w:val="center"/>
          </w:tcPr>
          <w:p w14:paraId="1A08ADAD"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B206</w:t>
            </w:r>
          </w:p>
        </w:tc>
        <w:tc>
          <w:tcPr>
            <w:tcW w:w="1559" w:type="dxa"/>
            <w:tcBorders>
              <w:top w:val="single" w:sz="4" w:space="0" w:color="7F7F7F" w:themeColor="text1" w:themeTint="80"/>
              <w:bottom w:val="single" w:sz="4" w:space="0" w:color="7F7F7F" w:themeColor="text1" w:themeTint="80"/>
            </w:tcBorders>
            <w:shd w:val="clear" w:color="auto" w:fill="auto"/>
            <w:vAlign w:val="center"/>
          </w:tcPr>
          <w:p w14:paraId="59FB82FD"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8:00-21:00</w:t>
            </w:r>
          </w:p>
        </w:tc>
        <w:tc>
          <w:tcPr>
            <w:tcW w:w="3810" w:type="dxa"/>
            <w:tcBorders>
              <w:top w:val="single" w:sz="4" w:space="0" w:color="7F7F7F" w:themeColor="text1" w:themeTint="80"/>
              <w:bottom w:val="single" w:sz="4" w:space="0" w:color="7F7F7F" w:themeColor="text1" w:themeTint="80"/>
            </w:tcBorders>
            <w:shd w:val="clear" w:color="auto" w:fill="auto"/>
            <w:vAlign w:val="center"/>
          </w:tcPr>
          <w:p w14:paraId="20DD0625"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450RMB/hour</w:t>
            </w:r>
          </w:p>
        </w:tc>
      </w:tr>
      <w:tr w:rsidR="0081594D" w:rsidRPr="0081594D" w14:paraId="06601A91" w14:textId="77777777" w:rsidTr="0081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7F7F7F" w:themeColor="text1" w:themeTint="80"/>
              <w:bottom w:val="single" w:sz="4" w:space="0" w:color="7F7F7F" w:themeColor="text1" w:themeTint="80"/>
            </w:tcBorders>
            <w:shd w:val="clear" w:color="auto" w:fill="auto"/>
            <w:vAlign w:val="center"/>
          </w:tcPr>
          <w:p w14:paraId="1BBCDC61" w14:textId="77777777" w:rsidR="00B957FF" w:rsidRPr="0081594D" w:rsidRDefault="00B957FF" w:rsidP="0081594D">
            <w:pPr>
              <w:pStyle w:val="TableText"/>
              <w:rPr>
                <w:sz w:val="20"/>
              </w:rPr>
            </w:pPr>
            <w:r w:rsidRPr="0081594D">
              <w:rPr>
                <w:sz w:val="20"/>
              </w:rPr>
              <w:t>Badminton court (indoor)</w:t>
            </w:r>
          </w:p>
        </w:tc>
        <w:tc>
          <w:tcPr>
            <w:tcW w:w="1559" w:type="dxa"/>
            <w:tcBorders>
              <w:top w:val="single" w:sz="4" w:space="0" w:color="7F7F7F" w:themeColor="text1" w:themeTint="80"/>
              <w:bottom w:val="single" w:sz="4" w:space="0" w:color="7F7F7F" w:themeColor="text1" w:themeTint="80"/>
            </w:tcBorders>
            <w:shd w:val="clear" w:color="auto" w:fill="auto"/>
            <w:vAlign w:val="center"/>
          </w:tcPr>
          <w:p w14:paraId="375F4710"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Main Court</w:t>
            </w:r>
          </w:p>
        </w:tc>
        <w:tc>
          <w:tcPr>
            <w:tcW w:w="1559" w:type="dxa"/>
            <w:tcBorders>
              <w:top w:val="single" w:sz="4" w:space="0" w:color="7F7F7F" w:themeColor="text1" w:themeTint="80"/>
              <w:bottom w:val="single" w:sz="4" w:space="0" w:color="7F7F7F" w:themeColor="text1" w:themeTint="80"/>
            </w:tcBorders>
            <w:shd w:val="clear" w:color="auto" w:fill="auto"/>
            <w:vAlign w:val="center"/>
          </w:tcPr>
          <w:p w14:paraId="5D35F1C6"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8:00-21:30</w:t>
            </w:r>
          </w:p>
        </w:tc>
        <w:tc>
          <w:tcPr>
            <w:tcW w:w="3810" w:type="dxa"/>
            <w:tcBorders>
              <w:top w:val="single" w:sz="4" w:space="0" w:color="7F7F7F" w:themeColor="text1" w:themeTint="80"/>
              <w:bottom w:val="single" w:sz="4" w:space="0" w:color="7F7F7F" w:themeColor="text1" w:themeTint="80"/>
            </w:tcBorders>
            <w:shd w:val="clear" w:color="auto" w:fill="auto"/>
            <w:vAlign w:val="center"/>
          </w:tcPr>
          <w:p w14:paraId="79892546"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Mon-Fri:</w:t>
            </w:r>
          </w:p>
          <w:p w14:paraId="1D67E14C"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8:00-17:00 20RMB/hour</w:t>
            </w:r>
          </w:p>
          <w:p w14:paraId="353AE59F"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17:00-21:00 35RMB/hour</w:t>
            </w:r>
          </w:p>
          <w:p w14:paraId="2F87C367"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Sat-Sun: 35RMB/hour</w:t>
            </w:r>
          </w:p>
        </w:tc>
      </w:tr>
      <w:tr w:rsidR="0081594D" w:rsidRPr="0081594D" w14:paraId="0514854D" w14:textId="77777777" w:rsidTr="0081594D">
        <w:tc>
          <w:tcPr>
            <w:cnfStyle w:val="001000000000" w:firstRow="0" w:lastRow="0" w:firstColumn="1" w:lastColumn="0" w:oddVBand="0" w:evenVBand="0" w:oddHBand="0" w:evenHBand="0" w:firstRowFirstColumn="0" w:firstRowLastColumn="0" w:lastRowFirstColumn="0" w:lastRowLastColumn="0"/>
            <w:tcW w:w="2112" w:type="dxa"/>
            <w:tcBorders>
              <w:top w:val="single" w:sz="4" w:space="0" w:color="7F7F7F" w:themeColor="text1" w:themeTint="80"/>
            </w:tcBorders>
            <w:shd w:val="clear" w:color="auto" w:fill="auto"/>
            <w:vAlign w:val="center"/>
          </w:tcPr>
          <w:p w14:paraId="2FE7DF7A" w14:textId="77777777" w:rsidR="00B957FF" w:rsidRPr="0081594D" w:rsidRDefault="00B957FF" w:rsidP="0081594D">
            <w:pPr>
              <w:pStyle w:val="TableText"/>
              <w:rPr>
                <w:sz w:val="20"/>
              </w:rPr>
            </w:pPr>
            <w:r w:rsidRPr="0081594D">
              <w:rPr>
                <w:sz w:val="20"/>
              </w:rPr>
              <w:lastRenderedPageBreak/>
              <w:t>Table tennis court (indoor)</w:t>
            </w:r>
          </w:p>
        </w:tc>
        <w:tc>
          <w:tcPr>
            <w:tcW w:w="1559" w:type="dxa"/>
            <w:tcBorders>
              <w:top w:val="single" w:sz="4" w:space="0" w:color="7F7F7F" w:themeColor="text1" w:themeTint="80"/>
            </w:tcBorders>
            <w:shd w:val="clear" w:color="auto" w:fill="auto"/>
            <w:vAlign w:val="center"/>
          </w:tcPr>
          <w:p w14:paraId="6D752B00"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North 201</w:t>
            </w:r>
          </w:p>
        </w:tc>
        <w:tc>
          <w:tcPr>
            <w:tcW w:w="1559" w:type="dxa"/>
            <w:tcBorders>
              <w:top w:val="single" w:sz="4" w:space="0" w:color="7F7F7F" w:themeColor="text1" w:themeTint="80"/>
            </w:tcBorders>
            <w:shd w:val="clear" w:color="auto" w:fill="auto"/>
            <w:vAlign w:val="center"/>
          </w:tcPr>
          <w:p w14:paraId="42FF9D7B"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8:00-21:15</w:t>
            </w:r>
          </w:p>
        </w:tc>
        <w:tc>
          <w:tcPr>
            <w:tcW w:w="3810" w:type="dxa"/>
            <w:tcBorders>
              <w:top w:val="single" w:sz="4" w:space="0" w:color="7F7F7F" w:themeColor="text1" w:themeTint="80"/>
            </w:tcBorders>
            <w:shd w:val="clear" w:color="auto" w:fill="auto"/>
            <w:vAlign w:val="center"/>
          </w:tcPr>
          <w:p w14:paraId="63494289"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Mon-Fri:</w:t>
            </w:r>
          </w:p>
          <w:p w14:paraId="0C8A6D38"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8:00-17:00 8RMB/hour</w:t>
            </w:r>
          </w:p>
          <w:p w14:paraId="358CC2F4"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17:00-21:00 12RMB/hour</w:t>
            </w:r>
          </w:p>
          <w:p w14:paraId="741FDAA9"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Sat-Sun: 12RMB/hour</w:t>
            </w:r>
          </w:p>
        </w:tc>
      </w:tr>
    </w:tbl>
    <w:p w14:paraId="7F4A90D8" w14:textId="77777777" w:rsidR="00B957FF" w:rsidRDefault="00B957FF" w:rsidP="00B957FF"/>
    <w:tbl>
      <w:tblPr>
        <w:tblStyle w:val="GridTable2-Accent21"/>
        <w:tblW w:w="9044" w:type="dxa"/>
        <w:tblInd w:w="13"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CellMar>
          <w:top w:w="57" w:type="dxa"/>
          <w:bottom w:w="57" w:type="dxa"/>
        </w:tblCellMar>
        <w:tblLook w:val="04A0" w:firstRow="1" w:lastRow="0" w:firstColumn="1" w:lastColumn="0" w:noHBand="0" w:noVBand="1"/>
      </w:tblPr>
      <w:tblGrid>
        <w:gridCol w:w="2099"/>
        <w:gridCol w:w="3118"/>
        <w:gridCol w:w="3827"/>
      </w:tblGrid>
      <w:tr w:rsidR="0081594D" w:rsidRPr="0081594D" w14:paraId="0C0A9F2D" w14:textId="77777777" w:rsidTr="00422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Borders>
              <w:top w:val="single" w:sz="12" w:space="0" w:color="7F7F7F" w:themeColor="text1" w:themeTint="80"/>
              <w:bottom w:val="single" w:sz="12" w:space="0" w:color="7F7F7F" w:themeColor="text1" w:themeTint="80"/>
              <w:right w:val="single" w:sz="12" w:space="0" w:color="7F7F7F" w:themeColor="text1" w:themeTint="80"/>
            </w:tcBorders>
            <w:shd w:val="clear" w:color="auto" w:fill="A5002A"/>
          </w:tcPr>
          <w:p w14:paraId="6AA39F4F" w14:textId="77777777" w:rsidR="00B957FF" w:rsidRPr="0081594D" w:rsidRDefault="00B957FF" w:rsidP="0081594D">
            <w:pPr>
              <w:pStyle w:val="TableText"/>
              <w:rPr>
                <w:sz w:val="20"/>
              </w:rPr>
            </w:pPr>
            <w:r w:rsidRPr="0081594D">
              <w:rPr>
                <w:sz w:val="20"/>
              </w:rPr>
              <w:t xml:space="preserve">Swimming </w:t>
            </w:r>
            <w:proofErr w:type="spellStart"/>
            <w:r w:rsidR="0081594D">
              <w:rPr>
                <w:sz w:val="20"/>
              </w:rPr>
              <w:t>C</w:t>
            </w:r>
            <w:r w:rsidRPr="0081594D">
              <w:rPr>
                <w:sz w:val="20"/>
              </w:rPr>
              <w:t>enter</w:t>
            </w:r>
            <w:proofErr w:type="spellEnd"/>
          </w:p>
        </w:tc>
        <w:tc>
          <w:tcPr>
            <w:tcW w:w="3118"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shd w:val="clear" w:color="auto" w:fill="A5002A"/>
          </w:tcPr>
          <w:p w14:paraId="222388D2"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 xml:space="preserve">Opening </w:t>
            </w:r>
            <w:r w:rsidR="0081594D">
              <w:rPr>
                <w:sz w:val="20"/>
              </w:rPr>
              <w:t>T</w:t>
            </w:r>
            <w:r w:rsidRPr="0081594D">
              <w:rPr>
                <w:sz w:val="20"/>
              </w:rPr>
              <w:t>ime</w:t>
            </w:r>
          </w:p>
        </w:tc>
        <w:tc>
          <w:tcPr>
            <w:tcW w:w="3827" w:type="dxa"/>
            <w:tcBorders>
              <w:top w:val="single" w:sz="12" w:space="0" w:color="7F7F7F" w:themeColor="text1" w:themeTint="80"/>
              <w:left w:val="single" w:sz="12" w:space="0" w:color="7F7F7F" w:themeColor="text1" w:themeTint="80"/>
              <w:bottom w:val="single" w:sz="12" w:space="0" w:color="7F7F7F" w:themeColor="text1" w:themeTint="80"/>
            </w:tcBorders>
            <w:shd w:val="clear" w:color="auto" w:fill="A5002A"/>
          </w:tcPr>
          <w:p w14:paraId="4844A213" w14:textId="77777777" w:rsidR="00B957FF" w:rsidRPr="0081594D" w:rsidRDefault="0081594D" w:rsidP="0081594D">
            <w:pPr>
              <w:pStyle w:val="TableText"/>
              <w:cnfStyle w:val="100000000000" w:firstRow="1" w:lastRow="0" w:firstColumn="0" w:lastColumn="0" w:oddVBand="0" w:evenVBand="0" w:oddHBand="0" w:evenHBand="0" w:firstRowFirstColumn="0" w:firstRowLastColumn="0" w:lastRowFirstColumn="0" w:lastRowLastColumn="0"/>
              <w:rPr>
                <w:sz w:val="20"/>
              </w:rPr>
            </w:pPr>
            <w:r>
              <w:rPr>
                <w:sz w:val="20"/>
              </w:rPr>
              <w:t>P</w:t>
            </w:r>
            <w:r w:rsidR="00B957FF" w:rsidRPr="0081594D">
              <w:rPr>
                <w:sz w:val="20"/>
              </w:rPr>
              <w:t>rice</w:t>
            </w:r>
          </w:p>
        </w:tc>
      </w:tr>
      <w:tr w:rsidR="00B957FF" w:rsidRPr="0081594D" w14:paraId="37DBCCCC" w14:textId="77777777" w:rsidTr="00422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Borders>
              <w:bottom w:val="single" w:sz="4" w:space="0" w:color="7F7F7F" w:themeColor="text1" w:themeTint="80"/>
            </w:tcBorders>
            <w:shd w:val="clear" w:color="auto" w:fill="auto"/>
            <w:vAlign w:val="center"/>
          </w:tcPr>
          <w:p w14:paraId="0E8946E2" w14:textId="77777777" w:rsidR="00B957FF" w:rsidRPr="0081594D" w:rsidRDefault="00B957FF" w:rsidP="0081594D">
            <w:pPr>
              <w:pStyle w:val="TableText"/>
              <w:rPr>
                <w:sz w:val="20"/>
              </w:rPr>
            </w:pPr>
            <w:r w:rsidRPr="0081594D">
              <w:rPr>
                <w:sz w:val="20"/>
              </w:rPr>
              <w:t>Mon-Fri</w:t>
            </w:r>
          </w:p>
        </w:tc>
        <w:tc>
          <w:tcPr>
            <w:tcW w:w="3118" w:type="dxa"/>
            <w:tcBorders>
              <w:bottom w:val="single" w:sz="4" w:space="0" w:color="7F7F7F" w:themeColor="text1" w:themeTint="80"/>
            </w:tcBorders>
            <w:shd w:val="clear" w:color="auto" w:fill="auto"/>
            <w:vAlign w:val="center"/>
          </w:tcPr>
          <w:p w14:paraId="43711528"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10:00-16:00</w:t>
            </w:r>
          </w:p>
          <w:p w14:paraId="64457D31"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16:00-21:00</w:t>
            </w:r>
          </w:p>
        </w:tc>
        <w:tc>
          <w:tcPr>
            <w:tcW w:w="3827" w:type="dxa"/>
            <w:tcBorders>
              <w:bottom w:val="single" w:sz="4" w:space="0" w:color="7F7F7F" w:themeColor="text1" w:themeTint="80"/>
            </w:tcBorders>
            <w:shd w:val="clear" w:color="auto" w:fill="auto"/>
            <w:vAlign w:val="center"/>
          </w:tcPr>
          <w:p w14:paraId="58E09C96"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8RMB/2hours</w:t>
            </w:r>
          </w:p>
          <w:p w14:paraId="3BE413E3"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10RMB/2hours</w:t>
            </w:r>
          </w:p>
        </w:tc>
      </w:tr>
      <w:tr w:rsidR="00B957FF" w:rsidRPr="0081594D" w14:paraId="6E39BC4E" w14:textId="77777777" w:rsidTr="00422F1E">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7F7F7F" w:themeColor="text1" w:themeTint="80"/>
              <w:bottom w:val="single" w:sz="4" w:space="0" w:color="7F7F7F" w:themeColor="text1" w:themeTint="80"/>
            </w:tcBorders>
            <w:shd w:val="clear" w:color="auto" w:fill="auto"/>
            <w:vAlign w:val="center"/>
          </w:tcPr>
          <w:p w14:paraId="064C8614" w14:textId="77777777" w:rsidR="00B957FF" w:rsidRPr="0081594D" w:rsidRDefault="00B957FF" w:rsidP="0081594D">
            <w:pPr>
              <w:pStyle w:val="TableText"/>
              <w:rPr>
                <w:sz w:val="20"/>
              </w:rPr>
            </w:pPr>
            <w:r w:rsidRPr="0081594D">
              <w:rPr>
                <w:sz w:val="20"/>
              </w:rPr>
              <w:t>Sat-Sun</w:t>
            </w:r>
          </w:p>
        </w:tc>
        <w:tc>
          <w:tcPr>
            <w:tcW w:w="3118" w:type="dxa"/>
            <w:tcBorders>
              <w:top w:val="single" w:sz="4" w:space="0" w:color="7F7F7F" w:themeColor="text1" w:themeTint="80"/>
              <w:bottom w:val="single" w:sz="4" w:space="0" w:color="7F7F7F" w:themeColor="text1" w:themeTint="80"/>
            </w:tcBorders>
            <w:shd w:val="clear" w:color="auto" w:fill="auto"/>
            <w:vAlign w:val="center"/>
          </w:tcPr>
          <w:p w14:paraId="40C06A2F"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10:00-14:00</w:t>
            </w:r>
          </w:p>
          <w:p w14:paraId="30B65A67"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14:00-21:00</w:t>
            </w:r>
          </w:p>
        </w:tc>
        <w:tc>
          <w:tcPr>
            <w:tcW w:w="3827" w:type="dxa"/>
            <w:tcBorders>
              <w:top w:val="single" w:sz="4" w:space="0" w:color="7F7F7F" w:themeColor="text1" w:themeTint="80"/>
              <w:bottom w:val="single" w:sz="4" w:space="0" w:color="7F7F7F" w:themeColor="text1" w:themeTint="80"/>
            </w:tcBorders>
            <w:shd w:val="clear" w:color="auto" w:fill="auto"/>
            <w:vAlign w:val="center"/>
          </w:tcPr>
          <w:p w14:paraId="5EB6E647"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8RMB/2hours</w:t>
            </w:r>
          </w:p>
          <w:p w14:paraId="29AD08DD"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10RMB/2hours</w:t>
            </w:r>
          </w:p>
        </w:tc>
      </w:tr>
      <w:tr w:rsidR="00B957FF" w:rsidRPr="0081594D" w14:paraId="0C236E44" w14:textId="77777777" w:rsidTr="00815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4" w:type="dxa"/>
            <w:gridSpan w:val="3"/>
            <w:tcBorders>
              <w:top w:val="single" w:sz="4" w:space="0" w:color="7F7F7F" w:themeColor="text1" w:themeTint="80"/>
            </w:tcBorders>
            <w:shd w:val="clear" w:color="auto" w:fill="auto"/>
            <w:vAlign w:val="center"/>
          </w:tcPr>
          <w:p w14:paraId="37F9FB1E" w14:textId="77777777" w:rsidR="00B957FF" w:rsidRPr="0081594D" w:rsidRDefault="00B957FF" w:rsidP="0081594D">
            <w:pPr>
              <w:pStyle w:val="TableText"/>
              <w:rPr>
                <w:sz w:val="20"/>
              </w:rPr>
            </w:pPr>
            <w:r w:rsidRPr="0081594D">
              <w:rPr>
                <w:sz w:val="20"/>
              </w:rPr>
              <w:t>Monthly card: 400 RMB</w:t>
            </w:r>
          </w:p>
        </w:tc>
      </w:tr>
    </w:tbl>
    <w:p w14:paraId="4649DB4D" w14:textId="77777777" w:rsidR="00B957FF" w:rsidRDefault="00B957FF" w:rsidP="00B957FF"/>
    <w:tbl>
      <w:tblPr>
        <w:tblStyle w:val="GridTable2-Accent21"/>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CellMar>
          <w:top w:w="57" w:type="dxa"/>
          <w:bottom w:w="57" w:type="dxa"/>
        </w:tblCellMar>
        <w:tblLook w:val="04A0" w:firstRow="1" w:lastRow="0" w:firstColumn="1" w:lastColumn="0" w:noHBand="0" w:noVBand="1"/>
      </w:tblPr>
      <w:tblGrid>
        <w:gridCol w:w="2253"/>
        <w:gridCol w:w="2268"/>
        <w:gridCol w:w="2266"/>
        <w:gridCol w:w="2253"/>
      </w:tblGrid>
      <w:tr w:rsidR="0081594D" w:rsidRPr="0081594D" w14:paraId="6336A52F" w14:textId="77777777" w:rsidTr="00422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Borders>
              <w:top w:val="none" w:sz="0" w:space="0" w:color="auto"/>
              <w:bottom w:val="single" w:sz="12" w:space="0" w:color="7F7F7F" w:themeColor="text1" w:themeTint="80"/>
              <w:right w:val="none" w:sz="0" w:space="0" w:color="auto"/>
            </w:tcBorders>
            <w:shd w:val="clear" w:color="auto" w:fill="A5002A"/>
          </w:tcPr>
          <w:p w14:paraId="1A6F0672" w14:textId="77777777" w:rsidR="00B957FF" w:rsidRPr="0081594D" w:rsidRDefault="00B957FF" w:rsidP="0081594D">
            <w:pPr>
              <w:pStyle w:val="TableText"/>
              <w:rPr>
                <w:sz w:val="20"/>
              </w:rPr>
            </w:pPr>
            <w:r w:rsidRPr="0081594D">
              <w:rPr>
                <w:sz w:val="20"/>
              </w:rPr>
              <w:t xml:space="preserve">Football </w:t>
            </w:r>
            <w:r w:rsidR="0081594D">
              <w:rPr>
                <w:sz w:val="20"/>
              </w:rPr>
              <w:t>C</w:t>
            </w:r>
            <w:r w:rsidRPr="0081594D">
              <w:rPr>
                <w:sz w:val="20"/>
              </w:rPr>
              <w:t>ourt</w:t>
            </w:r>
          </w:p>
        </w:tc>
        <w:tc>
          <w:tcPr>
            <w:tcW w:w="2268" w:type="dxa"/>
            <w:tcBorders>
              <w:top w:val="none" w:sz="0" w:space="0" w:color="auto"/>
              <w:left w:val="none" w:sz="0" w:space="0" w:color="auto"/>
              <w:bottom w:val="single" w:sz="12" w:space="0" w:color="7F7F7F" w:themeColor="text1" w:themeTint="80"/>
              <w:right w:val="none" w:sz="0" w:space="0" w:color="auto"/>
            </w:tcBorders>
            <w:shd w:val="clear" w:color="auto" w:fill="A5002A"/>
          </w:tcPr>
          <w:p w14:paraId="3057055A"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 xml:space="preserve">Opening </w:t>
            </w:r>
            <w:r w:rsidR="0081594D">
              <w:rPr>
                <w:sz w:val="20"/>
              </w:rPr>
              <w:t>T</w:t>
            </w:r>
            <w:r w:rsidRPr="0081594D">
              <w:rPr>
                <w:sz w:val="20"/>
              </w:rPr>
              <w:t>ime</w:t>
            </w:r>
          </w:p>
        </w:tc>
        <w:tc>
          <w:tcPr>
            <w:tcW w:w="2266" w:type="dxa"/>
            <w:tcBorders>
              <w:top w:val="none" w:sz="0" w:space="0" w:color="auto"/>
              <w:left w:val="none" w:sz="0" w:space="0" w:color="auto"/>
              <w:bottom w:val="single" w:sz="12" w:space="0" w:color="7F7F7F" w:themeColor="text1" w:themeTint="80"/>
              <w:right w:val="none" w:sz="0" w:space="0" w:color="auto"/>
            </w:tcBorders>
            <w:shd w:val="clear" w:color="auto" w:fill="A5002A"/>
          </w:tcPr>
          <w:p w14:paraId="1575218B"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Price</w:t>
            </w:r>
          </w:p>
        </w:tc>
        <w:tc>
          <w:tcPr>
            <w:tcW w:w="2253" w:type="dxa"/>
            <w:tcBorders>
              <w:top w:val="none" w:sz="0" w:space="0" w:color="auto"/>
              <w:left w:val="none" w:sz="0" w:space="0" w:color="auto"/>
              <w:bottom w:val="single" w:sz="12" w:space="0" w:color="7F7F7F" w:themeColor="text1" w:themeTint="80"/>
            </w:tcBorders>
            <w:shd w:val="clear" w:color="auto" w:fill="A5002A"/>
          </w:tcPr>
          <w:p w14:paraId="49948ECA"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Light (at night)</w:t>
            </w:r>
          </w:p>
        </w:tc>
      </w:tr>
      <w:tr w:rsidR="0081594D" w:rsidRPr="0081594D" w14:paraId="0459A8CD" w14:textId="77777777" w:rsidTr="00422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vMerge w:val="restart"/>
            <w:tcBorders>
              <w:bottom w:val="single" w:sz="4" w:space="0" w:color="7F7F7F" w:themeColor="text1" w:themeTint="80"/>
            </w:tcBorders>
            <w:shd w:val="clear" w:color="auto" w:fill="auto"/>
            <w:vAlign w:val="center"/>
          </w:tcPr>
          <w:p w14:paraId="426BF90E" w14:textId="77777777" w:rsidR="00B957FF" w:rsidRPr="0081594D" w:rsidRDefault="00B957FF" w:rsidP="0081594D">
            <w:pPr>
              <w:pStyle w:val="TableText"/>
              <w:rPr>
                <w:sz w:val="20"/>
              </w:rPr>
            </w:pPr>
            <w:r w:rsidRPr="0081594D">
              <w:rPr>
                <w:sz w:val="20"/>
              </w:rPr>
              <w:t>Seven-man field</w:t>
            </w:r>
          </w:p>
        </w:tc>
        <w:tc>
          <w:tcPr>
            <w:tcW w:w="2268" w:type="dxa"/>
            <w:tcBorders>
              <w:bottom w:val="single" w:sz="4" w:space="0" w:color="7F7F7F" w:themeColor="text1" w:themeTint="80"/>
            </w:tcBorders>
            <w:shd w:val="clear" w:color="auto" w:fill="auto"/>
            <w:vAlign w:val="center"/>
          </w:tcPr>
          <w:p w14:paraId="433E6707"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Mon-Fri 8:00-22:00</w:t>
            </w:r>
          </w:p>
        </w:tc>
        <w:tc>
          <w:tcPr>
            <w:tcW w:w="2266" w:type="dxa"/>
            <w:tcBorders>
              <w:bottom w:val="single" w:sz="4" w:space="0" w:color="7F7F7F" w:themeColor="text1" w:themeTint="80"/>
            </w:tcBorders>
            <w:shd w:val="clear" w:color="auto" w:fill="auto"/>
            <w:vAlign w:val="center"/>
          </w:tcPr>
          <w:p w14:paraId="4C034252"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80RMB</w:t>
            </w:r>
          </w:p>
        </w:tc>
        <w:tc>
          <w:tcPr>
            <w:tcW w:w="2253" w:type="dxa"/>
            <w:tcBorders>
              <w:bottom w:val="single" w:sz="4" w:space="0" w:color="7F7F7F" w:themeColor="text1" w:themeTint="80"/>
            </w:tcBorders>
            <w:shd w:val="clear" w:color="auto" w:fill="auto"/>
            <w:vAlign w:val="center"/>
          </w:tcPr>
          <w:p w14:paraId="34142845"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 xml:space="preserve">100rmb </w:t>
            </w:r>
          </w:p>
        </w:tc>
      </w:tr>
      <w:tr w:rsidR="00B957FF" w:rsidRPr="0081594D" w14:paraId="6C9126AE" w14:textId="77777777" w:rsidTr="00422F1E">
        <w:tc>
          <w:tcPr>
            <w:cnfStyle w:val="001000000000" w:firstRow="0" w:lastRow="0" w:firstColumn="1" w:lastColumn="0" w:oddVBand="0" w:evenVBand="0" w:oddHBand="0" w:evenHBand="0" w:firstRowFirstColumn="0" w:firstRowLastColumn="0" w:lastRowFirstColumn="0" w:lastRowLastColumn="0"/>
            <w:tcW w:w="2253" w:type="dxa"/>
            <w:vMerge/>
            <w:tcBorders>
              <w:top w:val="single" w:sz="4" w:space="0" w:color="7F7F7F" w:themeColor="text1" w:themeTint="80"/>
              <w:bottom w:val="single" w:sz="4" w:space="0" w:color="7F7F7F" w:themeColor="text1" w:themeTint="80"/>
            </w:tcBorders>
            <w:shd w:val="clear" w:color="auto" w:fill="auto"/>
            <w:vAlign w:val="center"/>
          </w:tcPr>
          <w:p w14:paraId="7EAD69C1" w14:textId="77777777" w:rsidR="00B957FF" w:rsidRPr="0081594D" w:rsidRDefault="00B957FF" w:rsidP="0081594D">
            <w:pPr>
              <w:pStyle w:val="TableText"/>
              <w:rPr>
                <w:sz w:val="20"/>
              </w:rPr>
            </w:pPr>
          </w:p>
        </w:tc>
        <w:tc>
          <w:tcPr>
            <w:tcW w:w="2268" w:type="dxa"/>
            <w:tcBorders>
              <w:top w:val="single" w:sz="4" w:space="0" w:color="7F7F7F" w:themeColor="text1" w:themeTint="80"/>
              <w:bottom w:val="single" w:sz="4" w:space="0" w:color="7F7F7F" w:themeColor="text1" w:themeTint="80"/>
            </w:tcBorders>
            <w:shd w:val="clear" w:color="auto" w:fill="auto"/>
            <w:vAlign w:val="center"/>
          </w:tcPr>
          <w:p w14:paraId="5DBF1489"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Sat-Sun 8:00-22:00</w:t>
            </w:r>
          </w:p>
        </w:tc>
        <w:tc>
          <w:tcPr>
            <w:tcW w:w="2266" w:type="dxa"/>
            <w:tcBorders>
              <w:top w:val="single" w:sz="4" w:space="0" w:color="7F7F7F" w:themeColor="text1" w:themeTint="80"/>
              <w:bottom w:val="single" w:sz="4" w:space="0" w:color="7F7F7F" w:themeColor="text1" w:themeTint="80"/>
            </w:tcBorders>
            <w:shd w:val="clear" w:color="auto" w:fill="auto"/>
            <w:vAlign w:val="center"/>
          </w:tcPr>
          <w:p w14:paraId="0683BCB1"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500RMB</w:t>
            </w:r>
          </w:p>
        </w:tc>
        <w:tc>
          <w:tcPr>
            <w:tcW w:w="2253" w:type="dxa"/>
            <w:tcBorders>
              <w:top w:val="single" w:sz="4" w:space="0" w:color="7F7F7F" w:themeColor="text1" w:themeTint="80"/>
              <w:bottom w:val="single" w:sz="4" w:space="0" w:color="7F7F7F" w:themeColor="text1" w:themeTint="80"/>
            </w:tcBorders>
            <w:shd w:val="clear" w:color="auto" w:fill="auto"/>
            <w:vAlign w:val="center"/>
          </w:tcPr>
          <w:p w14:paraId="06EA7B84"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100rmb</w:t>
            </w:r>
          </w:p>
        </w:tc>
      </w:tr>
      <w:tr w:rsidR="0081594D" w:rsidRPr="0081594D" w14:paraId="1BB3F385" w14:textId="77777777" w:rsidTr="00422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vMerge w:val="restart"/>
            <w:tcBorders>
              <w:top w:val="single" w:sz="4" w:space="0" w:color="7F7F7F" w:themeColor="text1" w:themeTint="80"/>
              <w:bottom w:val="single" w:sz="4" w:space="0" w:color="7F7F7F" w:themeColor="text1" w:themeTint="80"/>
            </w:tcBorders>
            <w:shd w:val="clear" w:color="auto" w:fill="auto"/>
            <w:vAlign w:val="center"/>
          </w:tcPr>
          <w:p w14:paraId="1785D61A" w14:textId="77777777" w:rsidR="00B957FF" w:rsidRPr="0081594D" w:rsidRDefault="00B957FF" w:rsidP="0081594D">
            <w:pPr>
              <w:pStyle w:val="TableText"/>
              <w:rPr>
                <w:sz w:val="20"/>
              </w:rPr>
            </w:pPr>
            <w:r w:rsidRPr="0081594D">
              <w:rPr>
                <w:sz w:val="20"/>
              </w:rPr>
              <w:t>Five-man field</w:t>
            </w:r>
          </w:p>
        </w:tc>
        <w:tc>
          <w:tcPr>
            <w:tcW w:w="2268" w:type="dxa"/>
            <w:tcBorders>
              <w:top w:val="single" w:sz="4" w:space="0" w:color="7F7F7F" w:themeColor="text1" w:themeTint="80"/>
              <w:bottom w:val="single" w:sz="4" w:space="0" w:color="7F7F7F" w:themeColor="text1" w:themeTint="80"/>
            </w:tcBorders>
            <w:shd w:val="clear" w:color="auto" w:fill="auto"/>
            <w:vAlign w:val="center"/>
          </w:tcPr>
          <w:p w14:paraId="047364B6"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Mon-Fri 8:00-22:00</w:t>
            </w:r>
          </w:p>
        </w:tc>
        <w:tc>
          <w:tcPr>
            <w:tcW w:w="2266" w:type="dxa"/>
            <w:tcBorders>
              <w:top w:val="single" w:sz="4" w:space="0" w:color="7F7F7F" w:themeColor="text1" w:themeTint="80"/>
              <w:bottom w:val="single" w:sz="4" w:space="0" w:color="7F7F7F" w:themeColor="text1" w:themeTint="80"/>
            </w:tcBorders>
            <w:shd w:val="clear" w:color="auto" w:fill="auto"/>
            <w:vAlign w:val="center"/>
          </w:tcPr>
          <w:p w14:paraId="59EB559C"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60RMB</w:t>
            </w:r>
          </w:p>
        </w:tc>
        <w:tc>
          <w:tcPr>
            <w:tcW w:w="2253" w:type="dxa"/>
            <w:tcBorders>
              <w:top w:val="single" w:sz="4" w:space="0" w:color="7F7F7F" w:themeColor="text1" w:themeTint="80"/>
              <w:bottom w:val="single" w:sz="4" w:space="0" w:color="7F7F7F" w:themeColor="text1" w:themeTint="80"/>
            </w:tcBorders>
            <w:shd w:val="clear" w:color="auto" w:fill="auto"/>
            <w:vAlign w:val="center"/>
          </w:tcPr>
          <w:p w14:paraId="3440240E"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50rmb</w:t>
            </w:r>
          </w:p>
        </w:tc>
      </w:tr>
      <w:tr w:rsidR="00B957FF" w:rsidRPr="0081594D" w14:paraId="5ABCB9A6" w14:textId="77777777" w:rsidTr="00422F1E">
        <w:tc>
          <w:tcPr>
            <w:cnfStyle w:val="001000000000" w:firstRow="0" w:lastRow="0" w:firstColumn="1" w:lastColumn="0" w:oddVBand="0" w:evenVBand="0" w:oddHBand="0" w:evenHBand="0" w:firstRowFirstColumn="0" w:firstRowLastColumn="0" w:lastRowFirstColumn="0" w:lastRowLastColumn="0"/>
            <w:tcW w:w="2253" w:type="dxa"/>
            <w:vMerge/>
            <w:tcBorders>
              <w:top w:val="single" w:sz="4" w:space="0" w:color="7F7F7F" w:themeColor="text1" w:themeTint="80"/>
            </w:tcBorders>
            <w:shd w:val="clear" w:color="auto" w:fill="auto"/>
            <w:vAlign w:val="center"/>
          </w:tcPr>
          <w:p w14:paraId="61920543" w14:textId="77777777" w:rsidR="00B957FF" w:rsidRPr="0081594D" w:rsidRDefault="00B957FF" w:rsidP="0081594D">
            <w:pPr>
              <w:pStyle w:val="TableText"/>
              <w:rPr>
                <w:sz w:val="20"/>
              </w:rPr>
            </w:pPr>
          </w:p>
        </w:tc>
        <w:tc>
          <w:tcPr>
            <w:tcW w:w="2268" w:type="dxa"/>
            <w:tcBorders>
              <w:top w:val="single" w:sz="4" w:space="0" w:color="7F7F7F" w:themeColor="text1" w:themeTint="80"/>
            </w:tcBorders>
            <w:shd w:val="clear" w:color="auto" w:fill="auto"/>
            <w:vAlign w:val="center"/>
          </w:tcPr>
          <w:p w14:paraId="39E0D446"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Sat-Sun 8:00-22:00</w:t>
            </w:r>
          </w:p>
        </w:tc>
        <w:tc>
          <w:tcPr>
            <w:tcW w:w="2266" w:type="dxa"/>
            <w:tcBorders>
              <w:top w:val="single" w:sz="4" w:space="0" w:color="7F7F7F" w:themeColor="text1" w:themeTint="80"/>
            </w:tcBorders>
            <w:shd w:val="clear" w:color="auto" w:fill="auto"/>
            <w:vAlign w:val="center"/>
          </w:tcPr>
          <w:p w14:paraId="013C61B7"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400RMB</w:t>
            </w:r>
          </w:p>
        </w:tc>
        <w:tc>
          <w:tcPr>
            <w:tcW w:w="2253" w:type="dxa"/>
            <w:tcBorders>
              <w:top w:val="single" w:sz="4" w:space="0" w:color="7F7F7F" w:themeColor="text1" w:themeTint="80"/>
            </w:tcBorders>
            <w:shd w:val="clear" w:color="auto" w:fill="auto"/>
            <w:vAlign w:val="center"/>
          </w:tcPr>
          <w:p w14:paraId="047D6C9F"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50rmb</w:t>
            </w:r>
          </w:p>
        </w:tc>
      </w:tr>
    </w:tbl>
    <w:p w14:paraId="152AE8E3" w14:textId="77777777" w:rsidR="00B957FF" w:rsidRDefault="00B957FF" w:rsidP="00B957FF"/>
    <w:tbl>
      <w:tblPr>
        <w:tblStyle w:val="GridTable2-Accent21"/>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CellMar>
          <w:top w:w="57" w:type="dxa"/>
          <w:bottom w:w="57" w:type="dxa"/>
        </w:tblCellMar>
        <w:tblLook w:val="04A0" w:firstRow="1" w:lastRow="0" w:firstColumn="1" w:lastColumn="0" w:noHBand="0" w:noVBand="1"/>
      </w:tblPr>
      <w:tblGrid>
        <w:gridCol w:w="2253"/>
        <w:gridCol w:w="2248"/>
        <w:gridCol w:w="2268"/>
        <w:gridCol w:w="2271"/>
      </w:tblGrid>
      <w:tr w:rsidR="0081594D" w:rsidRPr="0081594D" w14:paraId="6E1192B0" w14:textId="77777777" w:rsidTr="00422F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Borders>
              <w:top w:val="none" w:sz="0" w:space="0" w:color="auto"/>
              <w:bottom w:val="single" w:sz="12" w:space="0" w:color="7F7F7F" w:themeColor="text1" w:themeTint="80"/>
              <w:right w:val="none" w:sz="0" w:space="0" w:color="auto"/>
            </w:tcBorders>
            <w:shd w:val="clear" w:color="auto" w:fill="A5002A"/>
          </w:tcPr>
          <w:p w14:paraId="2A34FCF2" w14:textId="77777777" w:rsidR="00B957FF" w:rsidRPr="0081594D" w:rsidRDefault="00B957FF" w:rsidP="0081594D">
            <w:pPr>
              <w:pStyle w:val="TableText"/>
              <w:rPr>
                <w:sz w:val="20"/>
              </w:rPr>
            </w:pPr>
            <w:r w:rsidRPr="0081594D">
              <w:rPr>
                <w:sz w:val="20"/>
              </w:rPr>
              <w:t xml:space="preserve">Outdoor </w:t>
            </w:r>
            <w:r w:rsidR="0081594D">
              <w:rPr>
                <w:sz w:val="20"/>
              </w:rPr>
              <w:t>T</w:t>
            </w:r>
            <w:r w:rsidRPr="0081594D">
              <w:rPr>
                <w:sz w:val="20"/>
              </w:rPr>
              <w:t xml:space="preserve">ennis </w:t>
            </w:r>
            <w:r w:rsidR="0081594D">
              <w:rPr>
                <w:sz w:val="20"/>
              </w:rPr>
              <w:t>C</w:t>
            </w:r>
            <w:r w:rsidRPr="0081594D">
              <w:rPr>
                <w:sz w:val="20"/>
              </w:rPr>
              <w:t>ourt</w:t>
            </w:r>
          </w:p>
        </w:tc>
        <w:tc>
          <w:tcPr>
            <w:tcW w:w="2248" w:type="dxa"/>
            <w:tcBorders>
              <w:top w:val="none" w:sz="0" w:space="0" w:color="auto"/>
              <w:left w:val="none" w:sz="0" w:space="0" w:color="auto"/>
              <w:bottom w:val="single" w:sz="12" w:space="0" w:color="7F7F7F" w:themeColor="text1" w:themeTint="80"/>
              <w:right w:val="none" w:sz="0" w:space="0" w:color="auto"/>
            </w:tcBorders>
            <w:shd w:val="clear" w:color="auto" w:fill="A5002A"/>
          </w:tcPr>
          <w:p w14:paraId="4DD89765"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Opening time</w:t>
            </w:r>
          </w:p>
        </w:tc>
        <w:tc>
          <w:tcPr>
            <w:tcW w:w="2268" w:type="dxa"/>
            <w:tcBorders>
              <w:top w:val="none" w:sz="0" w:space="0" w:color="auto"/>
              <w:left w:val="none" w:sz="0" w:space="0" w:color="auto"/>
              <w:bottom w:val="single" w:sz="12" w:space="0" w:color="7F7F7F" w:themeColor="text1" w:themeTint="80"/>
              <w:right w:val="none" w:sz="0" w:space="0" w:color="auto"/>
            </w:tcBorders>
            <w:shd w:val="clear" w:color="auto" w:fill="A5002A"/>
          </w:tcPr>
          <w:p w14:paraId="0934E279"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Price/hour</w:t>
            </w:r>
          </w:p>
        </w:tc>
        <w:tc>
          <w:tcPr>
            <w:tcW w:w="2271" w:type="dxa"/>
            <w:tcBorders>
              <w:top w:val="none" w:sz="0" w:space="0" w:color="auto"/>
              <w:left w:val="none" w:sz="0" w:space="0" w:color="auto"/>
              <w:bottom w:val="single" w:sz="12" w:space="0" w:color="7F7F7F" w:themeColor="text1" w:themeTint="80"/>
            </w:tcBorders>
            <w:shd w:val="clear" w:color="auto" w:fill="A5002A"/>
          </w:tcPr>
          <w:p w14:paraId="4CE0FB32" w14:textId="77777777" w:rsidR="00B957FF" w:rsidRPr="0081594D" w:rsidRDefault="00B957FF" w:rsidP="0081594D">
            <w:pPr>
              <w:pStyle w:val="TableText"/>
              <w:cnfStyle w:val="100000000000" w:firstRow="1" w:lastRow="0" w:firstColumn="0" w:lastColumn="0" w:oddVBand="0" w:evenVBand="0" w:oddHBand="0" w:evenHBand="0" w:firstRowFirstColumn="0" w:firstRowLastColumn="0" w:lastRowFirstColumn="0" w:lastRowLastColumn="0"/>
              <w:rPr>
                <w:sz w:val="20"/>
              </w:rPr>
            </w:pPr>
            <w:r w:rsidRPr="0081594D">
              <w:rPr>
                <w:sz w:val="20"/>
              </w:rPr>
              <w:t>Light (at night)</w:t>
            </w:r>
          </w:p>
        </w:tc>
      </w:tr>
      <w:tr w:rsidR="0081594D" w:rsidRPr="0081594D" w14:paraId="4B5212BE" w14:textId="77777777" w:rsidTr="00422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vMerge w:val="restart"/>
            <w:tcBorders>
              <w:bottom w:val="single" w:sz="4" w:space="0" w:color="7F7F7F" w:themeColor="text1" w:themeTint="80"/>
            </w:tcBorders>
            <w:shd w:val="clear" w:color="auto" w:fill="auto"/>
            <w:vAlign w:val="center"/>
          </w:tcPr>
          <w:p w14:paraId="33356EDD" w14:textId="77777777" w:rsidR="00B957FF" w:rsidRPr="0081594D" w:rsidRDefault="00B957FF" w:rsidP="0081594D">
            <w:pPr>
              <w:pStyle w:val="TableText"/>
              <w:rPr>
                <w:sz w:val="20"/>
              </w:rPr>
            </w:pPr>
            <w:r w:rsidRPr="0081594D">
              <w:rPr>
                <w:sz w:val="20"/>
              </w:rPr>
              <w:t>Mon-Fri</w:t>
            </w:r>
          </w:p>
        </w:tc>
        <w:tc>
          <w:tcPr>
            <w:tcW w:w="2248" w:type="dxa"/>
            <w:tcBorders>
              <w:bottom w:val="single" w:sz="4" w:space="0" w:color="7F7F7F" w:themeColor="text1" w:themeTint="80"/>
            </w:tcBorders>
            <w:shd w:val="clear" w:color="auto" w:fill="auto"/>
            <w:vAlign w:val="center"/>
          </w:tcPr>
          <w:p w14:paraId="23EAD0C1"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7:00-16:00</w:t>
            </w:r>
          </w:p>
        </w:tc>
        <w:tc>
          <w:tcPr>
            <w:tcW w:w="2268" w:type="dxa"/>
            <w:tcBorders>
              <w:bottom w:val="single" w:sz="4" w:space="0" w:color="7F7F7F" w:themeColor="text1" w:themeTint="80"/>
            </w:tcBorders>
            <w:shd w:val="clear" w:color="auto" w:fill="auto"/>
            <w:vAlign w:val="center"/>
          </w:tcPr>
          <w:p w14:paraId="025745FF"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30RMB</w:t>
            </w:r>
          </w:p>
        </w:tc>
        <w:tc>
          <w:tcPr>
            <w:tcW w:w="2271" w:type="dxa"/>
            <w:vMerge w:val="restart"/>
            <w:tcBorders>
              <w:bottom w:val="single" w:sz="4" w:space="0" w:color="7F7F7F" w:themeColor="text1" w:themeTint="80"/>
            </w:tcBorders>
            <w:shd w:val="clear" w:color="auto" w:fill="auto"/>
            <w:vAlign w:val="center"/>
          </w:tcPr>
          <w:p w14:paraId="6924FEDB"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10rmb/hour</w:t>
            </w:r>
          </w:p>
        </w:tc>
      </w:tr>
      <w:tr w:rsidR="00B957FF" w:rsidRPr="0081594D" w14:paraId="0B77EC16" w14:textId="77777777" w:rsidTr="00422F1E">
        <w:tc>
          <w:tcPr>
            <w:cnfStyle w:val="001000000000" w:firstRow="0" w:lastRow="0" w:firstColumn="1" w:lastColumn="0" w:oddVBand="0" w:evenVBand="0" w:oddHBand="0" w:evenHBand="0" w:firstRowFirstColumn="0" w:firstRowLastColumn="0" w:lastRowFirstColumn="0" w:lastRowLastColumn="0"/>
            <w:tcW w:w="2253" w:type="dxa"/>
            <w:vMerge/>
            <w:tcBorders>
              <w:top w:val="single" w:sz="4" w:space="0" w:color="7F7F7F" w:themeColor="text1" w:themeTint="80"/>
              <w:bottom w:val="single" w:sz="4" w:space="0" w:color="7F7F7F" w:themeColor="text1" w:themeTint="80"/>
            </w:tcBorders>
            <w:shd w:val="clear" w:color="auto" w:fill="auto"/>
            <w:vAlign w:val="center"/>
          </w:tcPr>
          <w:p w14:paraId="26A5E52E" w14:textId="77777777" w:rsidR="00B957FF" w:rsidRPr="0081594D" w:rsidRDefault="00B957FF" w:rsidP="0081594D">
            <w:pPr>
              <w:pStyle w:val="TableText"/>
              <w:rPr>
                <w:sz w:val="20"/>
              </w:rPr>
            </w:pPr>
          </w:p>
        </w:tc>
        <w:tc>
          <w:tcPr>
            <w:tcW w:w="2248" w:type="dxa"/>
            <w:tcBorders>
              <w:top w:val="single" w:sz="4" w:space="0" w:color="7F7F7F" w:themeColor="text1" w:themeTint="80"/>
              <w:bottom w:val="single" w:sz="4" w:space="0" w:color="7F7F7F" w:themeColor="text1" w:themeTint="80"/>
            </w:tcBorders>
            <w:shd w:val="clear" w:color="auto" w:fill="auto"/>
            <w:vAlign w:val="center"/>
          </w:tcPr>
          <w:p w14:paraId="4555ED9A"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16:00-22:00</w:t>
            </w:r>
          </w:p>
        </w:tc>
        <w:tc>
          <w:tcPr>
            <w:tcW w:w="2268" w:type="dxa"/>
            <w:tcBorders>
              <w:top w:val="single" w:sz="4" w:space="0" w:color="7F7F7F" w:themeColor="text1" w:themeTint="80"/>
              <w:bottom w:val="single" w:sz="4" w:space="0" w:color="7F7F7F" w:themeColor="text1" w:themeTint="80"/>
            </w:tcBorders>
            <w:shd w:val="clear" w:color="auto" w:fill="auto"/>
            <w:vAlign w:val="center"/>
          </w:tcPr>
          <w:p w14:paraId="0C890943"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r w:rsidRPr="0081594D">
              <w:rPr>
                <w:sz w:val="20"/>
              </w:rPr>
              <w:t>40RMB</w:t>
            </w:r>
          </w:p>
        </w:tc>
        <w:tc>
          <w:tcPr>
            <w:tcW w:w="2271" w:type="dxa"/>
            <w:vMerge/>
            <w:tcBorders>
              <w:top w:val="single" w:sz="4" w:space="0" w:color="7F7F7F" w:themeColor="text1" w:themeTint="80"/>
              <w:bottom w:val="single" w:sz="4" w:space="0" w:color="7F7F7F" w:themeColor="text1" w:themeTint="80"/>
            </w:tcBorders>
            <w:shd w:val="clear" w:color="auto" w:fill="auto"/>
            <w:vAlign w:val="center"/>
          </w:tcPr>
          <w:p w14:paraId="0034FA6E" w14:textId="77777777" w:rsidR="00B957FF" w:rsidRPr="0081594D" w:rsidRDefault="00B957FF" w:rsidP="0081594D">
            <w:pPr>
              <w:pStyle w:val="TableText"/>
              <w:cnfStyle w:val="000000000000" w:firstRow="0" w:lastRow="0" w:firstColumn="0" w:lastColumn="0" w:oddVBand="0" w:evenVBand="0" w:oddHBand="0" w:evenHBand="0" w:firstRowFirstColumn="0" w:firstRowLastColumn="0" w:lastRowFirstColumn="0" w:lastRowLastColumn="0"/>
              <w:rPr>
                <w:sz w:val="20"/>
              </w:rPr>
            </w:pPr>
          </w:p>
        </w:tc>
      </w:tr>
      <w:tr w:rsidR="0081594D" w:rsidRPr="0081594D" w14:paraId="2367E770" w14:textId="77777777" w:rsidTr="00422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Borders>
              <w:top w:val="single" w:sz="4" w:space="0" w:color="7F7F7F" w:themeColor="text1" w:themeTint="80"/>
            </w:tcBorders>
            <w:shd w:val="clear" w:color="auto" w:fill="auto"/>
            <w:vAlign w:val="center"/>
          </w:tcPr>
          <w:p w14:paraId="12A8BC39" w14:textId="77777777" w:rsidR="00B957FF" w:rsidRPr="0081594D" w:rsidRDefault="00B957FF" w:rsidP="0081594D">
            <w:pPr>
              <w:pStyle w:val="TableText"/>
              <w:rPr>
                <w:sz w:val="20"/>
              </w:rPr>
            </w:pPr>
            <w:r w:rsidRPr="0081594D">
              <w:rPr>
                <w:sz w:val="20"/>
              </w:rPr>
              <w:t>Sat-Sun</w:t>
            </w:r>
          </w:p>
        </w:tc>
        <w:tc>
          <w:tcPr>
            <w:tcW w:w="2248" w:type="dxa"/>
            <w:tcBorders>
              <w:top w:val="single" w:sz="4" w:space="0" w:color="7F7F7F" w:themeColor="text1" w:themeTint="80"/>
            </w:tcBorders>
            <w:shd w:val="clear" w:color="auto" w:fill="auto"/>
            <w:vAlign w:val="center"/>
          </w:tcPr>
          <w:p w14:paraId="6E498959"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7:00-22:00</w:t>
            </w:r>
          </w:p>
        </w:tc>
        <w:tc>
          <w:tcPr>
            <w:tcW w:w="2268" w:type="dxa"/>
            <w:tcBorders>
              <w:top w:val="single" w:sz="4" w:space="0" w:color="7F7F7F" w:themeColor="text1" w:themeTint="80"/>
            </w:tcBorders>
            <w:shd w:val="clear" w:color="auto" w:fill="auto"/>
            <w:vAlign w:val="center"/>
          </w:tcPr>
          <w:p w14:paraId="16270432"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r w:rsidRPr="0081594D">
              <w:rPr>
                <w:sz w:val="20"/>
              </w:rPr>
              <w:t>60RMB</w:t>
            </w:r>
          </w:p>
        </w:tc>
        <w:tc>
          <w:tcPr>
            <w:tcW w:w="2271" w:type="dxa"/>
            <w:vMerge/>
            <w:tcBorders>
              <w:top w:val="single" w:sz="4" w:space="0" w:color="7F7F7F" w:themeColor="text1" w:themeTint="80"/>
            </w:tcBorders>
            <w:shd w:val="clear" w:color="auto" w:fill="auto"/>
            <w:vAlign w:val="center"/>
          </w:tcPr>
          <w:p w14:paraId="71D8C0C3" w14:textId="77777777" w:rsidR="00B957FF" w:rsidRPr="0081594D" w:rsidRDefault="00B957FF" w:rsidP="0081594D">
            <w:pPr>
              <w:pStyle w:val="TableText"/>
              <w:cnfStyle w:val="000000100000" w:firstRow="0" w:lastRow="0" w:firstColumn="0" w:lastColumn="0" w:oddVBand="0" w:evenVBand="0" w:oddHBand="1" w:evenHBand="0" w:firstRowFirstColumn="0" w:firstRowLastColumn="0" w:lastRowFirstColumn="0" w:lastRowLastColumn="0"/>
              <w:rPr>
                <w:sz w:val="20"/>
              </w:rPr>
            </w:pPr>
          </w:p>
        </w:tc>
      </w:tr>
    </w:tbl>
    <w:p w14:paraId="64266B0F" w14:textId="77777777" w:rsidR="00B957FF" w:rsidRDefault="00B957FF" w:rsidP="00B957FF"/>
    <w:p w14:paraId="30E60135" w14:textId="77777777" w:rsidR="00B957FF" w:rsidRDefault="00B957FF" w:rsidP="0081594D">
      <w:pPr>
        <w:pStyle w:val="ListWords"/>
      </w:pPr>
      <w:r w:rsidRPr="0081594D">
        <w:rPr>
          <w:b/>
          <w:bCs w:val="0"/>
          <w:color w:val="A5002A"/>
        </w:rPr>
        <w:t>Track and field</w:t>
      </w:r>
      <w:r>
        <w:t>: open every day from 6:00 to 22:00 (free entrance)</w:t>
      </w:r>
    </w:p>
    <w:p w14:paraId="02C9112B" w14:textId="77777777" w:rsidR="00B957FF" w:rsidRDefault="00B957FF" w:rsidP="0081594D">
      <w:pPr>
        <w:pStyle w:val="ListWords"/>
      </w:pPr>
      <w:r w:rsidRPr="0081594D">
        <w:rPr>
          <w:b/>
          <w:bCs w:val="0"/>
          <w:color w:val="A5002A"/>
        </w:rPr>
        <w:t>West District basketball court</w:t>
      </w:r>
      <w:r>
        <w:t>: open every day from 8</w:t>
      </w:r>
      <w:r w:rsidRPr="00752EE9">
        <w:t>:00 to 22:00</w:t>
      </w:r>
      <w:r>
        <w:t xml:space="preserve"> (free entrance)</w:t>
      </w:r>
    </w:p>
    <w:p w14:paraId="76A459F6" w14:textId="77777777" w:rsidR="00B957FF" w:rsidRDefault="00B957FF" w:rsidP="0081594D">
      <w:pPr>
        <w:pStyle w:val="ListWords"/>
      </w:pPr>
      <w:r w:rsidRPr="0081594D">
        <w:rPr>
          <w:b/>
          <w:bCs w:val="0"/>
          <w:color w:val="A5002A"/>
        </w:rPr>
        <w:t>Outdoor tennis table court</w:t>
      </w:r>
      <w:r>
        <w:t xml:space="preserve">: </w:t>
      </w:r>
      <w:r w:rsidRPr="00752EE9">
        <w:t>open every day from 8:00 to 22:00 (free entrance)</w:t>
      </w:r>
    </w:p>
    <w:p w14:paraId="1A1C2D2E" w14:textId="77777777" w:rsidR="00B957FF" w:rsidRDefault="00B957FF" w:rsidP="0081594D">
      <w:pPr>
        <w:pStyle w:val="ListWords"/>
      </w:pPr>
      <w:r w:rsidRPr="0081594D">
        <w:rPr>
          <w:b/>
          <w:bCs w:val="0"/>
          <w:color w:val="A5002A"/>
        </w:rPr>
        <w:t>Outdoor gym</w:t>
      </w:r>
      <w:r>
        <w:t>: open 24/7</w:t>
      </w:r>
      <w:r w:rsidRPr="00752EE9">
        <w:t xml:space="preserve"> (free entrance)</w:t>
      </w:r>
    </w:p>
    <w:p w14:paraId="45FDFD06" w14:textId="77777777" w:rsidR="00B957FF" w:rsidRDefault="00B957FF" w:rsidP="00B957FF">
      <w:pPr>
        <w:pStyle w:val="ListWords"/>
      </w:pPr>
      <w:r w:rsidRPr="0081594D">
        <w:rPr>
          <w:b/>
          <w:bCs w:val="0"/>
          <w:color w:val="A5002A"/>
        </w:rPr>
        <w:t>South district basketball court</w:t>
      </w:r>
      <w:r>
        <w:t>:</w:t>
      </w:r>
      <w:r w:rsidRPr="00752EE9">
        <w:t xml:space="preserve"> open every day from 6:00 to 22:00 (free entrance)</w:t>
      </w:r>
    </w:p>
    <w:p w14:paraId="3BE0BBAD" w14:textId="77777777" w:rsidR="00B957FF" w:rsidRPr="00441AEC" w:rsidRDefault="00B957FF" w:rsidP="00441AEC">
      <w:pPr>
        <w:pStyle w:val="2"/>
      </w:pPr>
      <w:bookmarkStart w:id="30" w:name="_Toc461220653"/>
      <w:bookmarkStart w:id="31" w:name="_Toc18585587"/>
      <w:r w:rsidRPr="00441AEC">
        <w:t>Library</w:t>
      </w:r>
      <w:bookmarkEnd w:id="30"/>
      <w:bookmarkEnd w:id="31"/>
    </w:p>
    <w:p w14:paraId="378CB649" w14:textId="77777777" w:rsidR="00441AEC" w:rsidRDefault="00441AEC" w:rsidP="00441AEC">
      <w:r>
        <w:t>The student card allows RUC students free access to the library. For undergraduate students, up to 10 books can be borrowed at one time. For graduate students, the maximum number of books that can be borrowed at one time is 15. Students can hold one book for as long as 4 weeks. All books can be renewed only once for 4 w</w:t>
      </w:r>
      <w:r>
        <w:rPr>
          <w:rFonts w:hint="eastAsia"/>
        </w:rPr>
        <w:t xml:space="preserve">eeks. New books can only be borrowed for 7 days and cannot be renewed. You can </w:t>
      </w:r>
      <w:r>
        <w:rPr>
          <w:rFonts w:hint="eastAsia"/>
        </w:rPr>
        <w:lastRenderedPageBreak/>
        <w:t xml:space="preserve">recognize new books by the red mark </w:t>
      </w:r>
      <w:r>
        <w:rPr>
          <w:rFonts w:hint="eastAsia"/>
        </w:rPr>
        <w:t>新</w:t>
      </w:r>
      <w:r>
        <w:rPr>
          <w:rFonts w:hint="eastAsia"/>
        </w:rPr>
        <w:t xml:space="preserve"> on the side. Books in the reading rooms can only be read inside and not borrowed. </w:t>
      </w:r>
    </w:p>
    <w:p w14:paraId="2C39F194" w14:textId="77777777" w:rsidR="00441AEC" w:rsidRDefault="00441AEC" w:rsidP="00441AEC">
      <w:r>
        <w:t>In order to use the online sources, you can use the Online Public Access Catalogue (OPAC).</w:t>
      </w:r>
    </w:p>
    <w:p w14:paraId="45F57330" w14:textId="77777777" w:rsidR="00441AEC" w:rsidRDefault="00441AEC" w:rsidP="00441AEC">
      <w:pPr>
        <w:pStyle w:val="3"/>
      </w:pPr>
      <w:r>
        <w:t xml:space="preserve">How to Book a Seat in the </w:t>
      </w:r>
      <w:proofErr w:type="gramStart"/>
      <w:r>
        <w:t>Library</w:t>
      </w:r>
      <w:proofErr w:type="gramEnd"/>
    </w:p>
    <w:p w14:paraId="7450C9A8" w14:textId="77777777" w:rsidR="00441AEC" w:rsidRDefault="00441AEC" w:rsidP="002967F4">
      <w:pPr>
        <w:pStyle w:val="ListNumberedPAragraphs"/>
      </w:pPr>
      <w:r>
        <w:t>Find this machine</w:t>
      </w:r>
      <w:r w:rsidR="002967F4">
        <w:t>:</w:t>
      </w:r>
      <w:r w:rsidR="002967F4">
        <w:tab/>
      </w:r>
      <w:r w:rsidR="002967F4">
        <w:br/>
      </w:r>
      <w:r w:rsidR="002967F4">
        <w:rPr>
          <w:noProof/>
          <w:lang w:eastAsia="zh-CN"/>
        </w:rPr>
        <w:drawing>
          <wp:inline distT="0" distB="0" distL="0" distR="0" wp14:anchorId="43556D97" wp14:editId="3F5A0AA1">
            <wp:extent cx="3168000" cy="1977353"/>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b="16631"/>
                    <a:stretch/>
                  </pic:blipFill>
                  <pic:spPr bwMode="auto">
                    <a:xfrm>
                      <a:off x="0" y="0"/>
                      <a:ext cx="3168000" cy="1977353"/>
                    </a:xfrm>
                    <a:prstGeom prst="rect">
                      <a:avLst/>
                    </a:prstGeom>
                    <a:noFill/>
                    <a:ln>
                      <a:noFill/>
                    </a:ln>
                    <a:extLst>
                      <a:ext uri="{53640926-AAD7-44D8-BBD7-CCE9431645EC}">
                        <a14:shadowObscured xmlns:a14="http://schemas.microsoft.com/office/drawing/2010/main"/>
                      </a:ext>
                    </a:extLst>
                  </pic:spPr>
                </pic:pic>
              </a:graphicData>
            </a:graphic>
          </wp:inline>
        </w:drawing>
      </w:r>
    </w:p>
    <w:p w14:paraId="5A552E56" w14:textId="77777777" w:rsidR="00441AEC" w:rsidRDefault="00441AEC" w:rsidP="002967F4">
      <w:pPr>
        <w:pStyle w:val="ListNumberedPAragraphs"/>
      </w:pPr>
      <w:r>
        <w:t>Put your card in</w:t>
      </w:r>
      <w:r w:rsidR="00396E35">
        <w:t>:</w:t>
      </w:r>
      <w:r w:rsidR="00396E35">
        <w:tab/>
      </w:r>
      <w:r w:rsidR="00396E35">
        <w:br/>
      </w:r>
      <w:r w:rsidR="00396E35">
        <w:rPr>
          <w:noProof/>
          <w:lang w:eastAsia="zh-CN"/>
        </w:rPr>
        <w:drawing>
          <wp:inline distT="0" distB="0" distL="0" distR="0" wp14:anchorId="7C5694FB" wp14:editId="209E60DD">
            <wp:extent cx="3169920" cy="106622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t="55153"/>
                    <a:stretch/>
                  </pic:blipFill>
                  <pic:spPr bwMode="auto">
                    <a:xfrm>
                      <a:off x="0" y="0"/>
                      <a:ext cx="3169920" cy="1066225"/>
                    </a:xfrm>
                    <a:prstGeom prst="rect">
                      <a:avLst/>
                    </a:prstGeom>
                    <a:noFill/>
                    <a:ln>
                      <a:noFill/>
                    </a:ln>
                    <a:extLst>
                      <a:ext uri="{53640926-AAD7-44D8-BBD7-CCE9431645EC}">
                        <a14:shadowObscured xmlns:a14="http://schemas.microsoft.com/office/drawing/2010/main"/>
                      </a:ext>
                    </a:extLst>
                  </pic:spPr>
                </pic:pic>
              </a:graphicData>
            </a:graphic>
          </wp:inline>
        </w:drawing>
      </w:r>
    </w:p>
    <w:p w14:paraId="10DF8046" w14:textId="77777777" w:rsidR="00441AEC" w:rsidRDefault="00441AEC" w:rsidP="002967F4">
      <w:pPr>
        <w:pStyle w:val="ListNumberedPAragraphs"/>
      </w:pPr>
      <w:r>
        <w:t>Select the time you plan to leave the seat</w:t>
      </w:r>
      <w:r w:rsidR="002967F4">
        <w:t>:</w:t>
      </w:r>
      <w:r w:rsidR="002967F4">
        <w:tab/>
      </w:r>
      <w:r w:rsidR="002967F4">
        <w:br/>
      </w:r>
      <w:r w:rsidR="00A3563E">
        <w:rPr>
          <w:noProof/>
          <w:lang w:eastAsia="zh-CN"/>
        </w:rPr>
        <w:drawing>
          <wp:inline distT="0" distB="0" distL="0" distR="0" wp14:anchorId="76F6C58A" wp14:editId="7405355E">
            <wp:extent cx="3167380" cy="21220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b="10735"/>
                    <a:stretch/>
                  </pic:blipFill>
                  <pic:spPr bwMode="auto">
                    <a:xfrm>
                      <a:off x="0" y="0"/>
                      <a:ext cx="3168000" cy="2122513"/>
                    </a:xfrm>
                    <a:prstGeom prst="rect">
                      <a:avLst/>
                    </a:prstGeom>
                    <a:noFill/>
                    <a:ln>
                      <a:noFill/>
                    </a:ln>
                    <a:extLst>
                      <a:ext uri="{53640926-AAD7-44D8-BBD7-CCE9431645EC}">
                        <a14:shadowObscured xmlns:a14="http://schemas.microsoft.com/office/drawing/2010/main"/>
                      </a:ext>
                    </a:extLst>
                  </pic:spPr>
                </pic:pic>
              </a:graphicData>
            </a:graphic>
          </wp:inline>
        </w:drawing>
      </w:r>
    </w:p>
    <w:p w14:paraId="6948A78A" w14:textId="77777777" w:rsidR="00441AEC" w:rsidRDefault="00441AEC" w:rsidP="002967F4">
      <w:pPr>
        <w:pStyle w:val="ListNumberedPAragraphs"/>
      </w:pPr>
      <w:r>
        <w:lastRenderedPageBreak/>
        <w:t>Choose the room</w:t>
      </w:r>
      <w:r w:rsidR="00511176">
        <w:t>:</w:t>
      </w:r>
      <w:r w:rsidR="00511176">
        <w:tab/>
      </w:r>
      <w:r w:rsidR="00511176">
        <w:br/>
      </w:r>
      <w:r w:rsidR="00511176">
        <w:rPr>
          <w:noProof/>
          <w:lang w:eastAsia="zh-CN"/>
        </w:rPr>
        <w:drawing>
          <wp:inline distT="0" distB="0" distL="0" distR="0" wp14:anchorId="06DD4945" wp14:editId="725081C1">
            <wp:extent cx="3168000" cy="1635246"/>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t="4521" b="26624"/>
                    <a:stretch/>
                  </pic:blipFill>
                  <pic:spPr bwMode="auto">
                    <a:xfrm>
                      <a:off x="0" y="0"/>
                      <a:ext cx="3168000" cy="1635246"/>
                    </a:xfrm>
                    <a:prstGeom prst="rect">
                      <a:avLst/>
                    </a:prstGeom>
                    <a:noFill/>
                    <a:ln>
                      <a:noFill/>
                    </a:ln>
                    <a:extLst>
                      <a:ext uri="{53640926-AAD7-44D8-BBD7-CCE9431645EC}">
                        <a14:shadowObscured xmlns:a14="http://schemas.microsoft.com/office/drawing/2010/main"/>
                      </a:ext>
                    </a:extLst>
                  </pic:spPr>
                </pic:pic>
              </a:graphicData>
            </a:graphic>
          </wp:inline>
        </w:drawing>
      </w:r>
    </w:p>
    <w:p w14:paraId="2350361F" w14:textId="77777777" w:rsidR="00441AEC" w:rsidRDefault="00441AEC" w:rsidP="002967F4">
      <w:pPr>
        <w:pStyle w:val="ListNumberedPAragraphs"/>
      </w:pPr>
      <w:r>
        <w:t>Choose a seat</w:t>
      </w:r>
      <w:r w:rsidR="009A28D1">
        <w:t>:</w:t>
      </w:r>
      <w:r w:rsidR="009A28D1">
        <w:tab/>
      </w:r>
      <w:r w:rsidR="009A28D1">
        <w:br/>
      </w:r>
      <w:r w:rsidR="009A28D1">
        <w:rPr>
          <w:noProof/>
          <w:lang w:eastAsia="zh-CN"/>
        </w:rPr>
        <w:drawing>
          <wp:inline distT="0" distB="0" distL="0" distR="0" wp14:anchorId="158EB0F8" wp14:editId="1E27C448">
            <wp:extent cx="3168000" cy="1840698"/>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b="22398"/>
                    <a:stretch/>
                  </pic:blipFill>
                  <pic:spPr bwMode="auto">
                    <a:xfrm>
                      <a:off x="0" y="0"/>
                      <a:ext cx="3168000" cy="1840698"/>
                    </a:xfrm>
                    <a:prstGeom prst="rect">
                      <a:avLst/>
                    </a:prstGeom>
                    <a:noFill/>
                    <a:ln>
                      <a:noFill/>
                    </a:ln>
                    <a:extLst>
                      <a:ext uri="{53640926-AAD7-44D8-BBD7-CCE9431645EC}">
                        <a14:shadowObscured xmlns:a14="http://schemas.microsoft.com/office/drawing/2010/main"/>
                      </a:ext>
                    </a:extLst>
                  </pic:spPr>
                </pic:pic>
              </a:graphicData>
            </a:graphic>
          </wp:inline>
        </w:drawing>
      </w:r>
    </w:p>
    <w:p w14:paraId="573906B2" w14:textId="77777777" w:rsidR="00441AEC" w:rsidRDefault="00441AEC" w:rsidP="002967F4">
      <w:pPr>
        <w:pStyle w:val="ListNumberedPAragraphs"/>
      </w:pPr>
      <w:r>
        <w:rPr>
          <w:rFonts w:hint="eastAsia"/>
        </w:rPr>
        <w:t xml:space="preserve">Click on </w:t>
      </w:r>
      <w:proofErr w:type="spellStart"/>
      <w:r>
        <w:rPr>
          <w:rFonts w:hint="eastAsia"/>
        </w:rPr>
        <w:t>确定</w:t>
      </w:r>
      <w:proofErr w:type="spellEnd"/>
      <w:r w:rsidR="00626A90">
        <w:rPr>
          <w:rFonts w:hint="eastAsia"/>
        </w:rPr>
        <w:t>:</w:t>
      </w:r>
      <w:r w:rsidR="00626A90">
        <w:tab/>
      </w:r>
      <w:r w:rsidR="00626A90">
        <w:br/>
      </w:r>
      <w:r w:rsidR="00626A90">
        <w:rPr>
          <w:noProof/>
          <w:lang w:eastAsia="zh-CN"/>
        </w:rPr>
        <w:drawing>
          <wp:inline distT="0" distB="0" distL="0" distR="0" wp14:anchorId="76A1BBBF" wp14:editId="35AC7411">
            <wp:extent cx="3168000" cy="191327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extLst>
                        <a:ext uri="{28A0092B-C50C-407E-A947-70E740481C1C}">
                          <a14:useLocalDpi xmlns:a14="http://schemas.microsoft.com/office/drawing/2010/main" val="0"/>
                        </a:ext>
                      </a:extLst>
                    </a:blip>
                    <a:srcRect t="1685" b="17790"/>
                    <a:stretch/>
                  </pic:blipFill>
                  <pic:spPr bwMode="auto">
                    <a:xfrm>
                      <a:off x="0" y="0"/>
                      <a:ext cx="3168000" cy="1913273"/>
                    </a:xfrm>
                    <a:prstGeom prst="rect">
                      <a:avLst/>
                    </a:prstGeom>
                    <a:noFill/>
                    <a:ln>
                      <a:noFill/>
                    </a:ln>
                    <a:extLst>
                      <a:ext uri="{53640926-AAD7-44D8-BBD7-CCE9431645EC}">
                        <a14:shadowObscured xmlns:a14="http://schemas.microsoft.com/office/drawing/2010/main"/>
                      </a:ext>
                    </a:extLst>
                  </pic:spPr>
                </pic:pic>
              </a:graphicData>
            </a:graphic>
          </wp:inline>
        </w:drawing>
      </w:r>
    </w:p>
    <w:p w14:paraId="41C2C6C9" w14:textId="77777777" w:rsidR="00441AEC" w:rsidRDefault="00441AEC" w:rsidP="00441AEC">
      <w:pPr>
        <w:pStyle w:val="ListNumberedPAragraphs"/>
      </w:pPr>
      <w:r>
        <w:t>A memo with selected seat and time will appear</w:t>
      </w:r>
      <w:r w:rsidR="00396E35">
        <w:t>:</w:t>
      </w:r>
      <w:r w:rsidR="00396E35">
        <w:tab/>
      </w:r>
      <w:r w:rsidR="00396E35">
        <w:br/>
      </w:r>
      <w:r w:rsidR="00396E35">
        <w:rPr>
          <w:noProof/>
          <w:lang w:eastAsia="zh-CN"/>
        </w:rPr>
        <w:drawing>
          <wp:inline distT="0" distB="0" distL="0" distR="0" wp14:anchorId="33ED7662" wp14:editId="37E36F02">
            <wp:extent cx="3168000" cy="16456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a:extLst>
                        <a:ext uri="{28A0092B-C50C-407E-A947-70E740481C1C}">
                          <a14:useLocalDpi xmlns:a14="http://schemas.microsoft.com/office/drawing/2010/main" val="0"/>
                        </a:ext>
                      </a:extLst>
                    </a:blip>
                    <a:srcRect t="12069" b="18513"/>
                    <a:stretch/>
                  </pic:blipFill>
                  <pic:spPr bwMode="auto">
                    <a:xfrm>
                      <a:off x="0" y="0"/>
                      <a:ext cx="3168000" cy="1645617"/>
                    </a:xfrm>
                    <a:prstGeom prst="rect">
                      <a:avLst/>
                    </a:prstGeom>
                    <a:noFill/>
                    <a:ln>
                      <a:noFill/>
                    </a:ln>
                    <a:extLst>
                      <a:ext uri="{53640926-AAD7-44D8-BBD7-CCE9431645EC}">
                        <a14:shadowObscured xmlns:a14="http://schemas.microsoft.com/office/drawing/2010/main"/>
                      </a:ext>
                    </a:extLst>
                  </pic:spPr>
                </pic:pic>
              </a:graphicData>
            </a:graphic>
          </wp:inline>
        </w:drawing>
      </w:r>
    </w:p>
    <w:p w14:paraId="6850EAFA" w14:textId="77777777" w:rsidR="00246D11" w:rsidRDefault="00246D11" w:rsidP="0099333E">
      <w:pPr>
        <w:pStyle w:val="3"/>
      </w:pPr>
      <w:r>
        <w:lastRenderedPageBreak/>
        <w:t xml:space="preserve">How to book a </w:t>
      </w:r>
      <w:r w:rsidR="0099333E">
        <w:t>S</w:t>
      </w:r>
      <w:r>
        <w:t xml:space="preserve">tudy </w:t>
      </w:r>
      <w:r w:rsidR="0099333E">
        <w:t>R</w:t>
      </w:r>
      <w:r>
        <w:t xml:space="preserve">oom in the </w:t>
      </w:r>
      <w:proofErr w:type="gramStart"/>
      <w:r w:rsidR="0099333E">
        <w:t>Li</w:t>
      </w:r>
      <w:r>
        <w:t>brary</w:t>
      </w:r>
      <w:proofErr w:type="gramEnd"/>
    </w:p>
    <w:p w14:paraId="0353707C" w14:textId="77777777" w:rsidR="00C73FED" w:rsidRDefault="00C73FED" w:rsidP="00C73FED">
      <w:pPr>
        <w:pStyle w:val="ListNumberedPAragraphs"/>
        <w:numPr>
          <w:ilvl w:val="0"/>
          <w:numId w:val="10"/>
        </w:numPr>
      </w:pPr>
      <w:r>
        <w:t xml:space="preserve">Go to </w:t>
      </w:r>
      <w:hyperlink r:id="rId44" w:history="1">
        <w:r w:rsidRPr="00B85AC9">
          <w:rPr>
            <w:rStyle w:val="aff9"/>
          </w:rPr>
          <w:t>http://kjyy.lib.ruc.edu.cn/ClientWeb/xcus/ic2/Default.aspx</w:t>
        </w:r>
      </w:hyperlink>
    </w:p>
    <w:p w14:paraId="330EFB99" w14:textId="77777777" w:rsidR="00C73FED" w:rsidRDefault="00C73FED" w:rsidP="00C73FED">
      <w:pPr>
        <w:pStyle w:val="ListNumberedPAragraphs"/>
        <w:numPr>
          <w:ilvl w:val="0"/>
          <w:numId w:val="10"/>
        </w:numPr>
      </w:pPr>
      <w:r>
        <w:t>Choose the type of study room</w:t>
      </w:r>
      <w:r w:rsidR="00CF4AA0">
        <w:t>:</w:t>
      </w:r>
      <w:r w:rsidR="00CF4AA0">
        <w:tab/>
      </w:r>
      <w:r w:rsidR="00CF4AA0">
        <w:br/>
      </w:r>
      <w:r w:rsidR="00CF4AA0">
        <w:rPr>
          <w:noProof/>
          <w:lang w:eastAsia="zh-CN"/>
        </w:rPr>
        <w:drawing>
          <wp:inline distT="0" distB="0" distL="0" distR="0" wp14:anchorId="2B267EAA" wp14:editId="7ED5F88D">
            <wp:extent cx="3960000" cy="1706431"/>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b="20155"/>
                    <a:stretch/>
                  </pic:blipFill>
                  <pic:spPr bwMode="auto">
                    <a:xfrm>
                      <a:off x="0" y="0"/>
                      <a:ext cx="3960000" cy="1706431"/>
                    </a:xfrm>
                    <a:prstGeom prst="rect">
                      <a:avLst/>
                    </a:prstGeom>
                    <a:noFill/>
                    <a:ln>
                      <a:noFill/>
                    </a:ln>
                    <a:extLst>
                      <a:ext uri="{53640926-AAD7-44D8-BBD7-CCE9431645EC}">
                        <a14:shadowObscured xmlns:a14="http://schemas.microsoft.com/office/drawing/2010/main"/>
                      </a:ext>
                    </a:extLst>
                  </pic:spPr>
                </pic:pic>
              </a:graphicData>
            </a:graphic>
          </wp:inline>
        </w:drawing>
      </w:r>
    </w:p>
    <w:p w14:paraId="60D6D90D" w14:textId="77777777" w:rsidR="00C73FED" w:rsidRDefault="00C73FED" w:rsidP="00C73FED">
      <w:pPr>
        <w:pStyle w:val="ListNumberedPAragraphs"/>
        <w:numPr>
          <w:ilvl w:val="0"/>
          <w:numId w:val="10"/>
        </w:numPr>
      </w:pPr>
      <w:r>
        <w:t>Choose the room (please keep in mind that if a room is for 4-12 people, at least 4 people should swipe the card to enter, if the room is for 5-18 people, at least 5 people should swipe the card and so on...); choose the time (blue = busy; white = available)</w:t>
      </w:r>
      <w:r w:rsidR="00FD6A60">
        <w:tab/>
      </w:r>
      <w:r w:rsidR="00FD6A60">
        <w:br/>
      </w:r>
      <w:r w:rsidR="00947BBF">
        <w:rPr>
          <w:noProof/>
          <w:lang w:eastAsia="zh-CN"/>
        </w:rPr>
        <w:drawing>
          <wp:inline distT="0" distB="0" distL="0" distR="0" wp14:anchorId="71AD2D49" wp14:editId="1BAF314C">
            <wp:extent cx="3960000" cy="2067912"/>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0000" cy="2067912"/>
                    </a:xfrm>
                    <a:prstGeom prst="rect">
                      <a:avLst/>
                    </a:prstGeom>
                    <a:noFill/>
                  </pic:spPr>
                </pic:pic>
              </a:graphicData>
            </a:graphic>
          </wp:inline>
        </w:drawing>
      </w:r>
    </w:p>
    <w:p w14:paraId="2D51A89B" w14:textId="77777777" w:rsidR="00C73FED" w:rsidRDefault="00C73FED" w:rsidP="00C73FED">
      <w:pPr>
        <w:pStyle w:val="ListNumberedPAragraphs"/>
        <w:numPr>
          <w:ilvl w:val="0"/>
          <w:numId w:val="10"/>
        </w:numPr>
      </w:pPr>
      <w:r>
        <w:t xml:space="preserve">Insert your student number and password (same credentials you use when logging on the campus Wi-fi) </w:t>
      </w:r>
      <w:r w:rsidR="00C408FA">
        <w:tab/>
      </w:r>
      <w:r w:rsidR="00C408FA">
        <w:br/>
      </w:r>
      <w:r w:rsidR="00C408FA">
        <w:rPr>
          <w:noProof/>
          <w:lang w:eastAsia="zh-CN"/>
        </w:rPr>
        <w:drawing>
          <wp:inline distT="0" distB="0" distL="0" distR="0" wp14:anchorId="2B02FA1E" wp14:editId="2C420BA5">
            <wp:extent cx="3959434" cy="2044460"/>
            <wp:effectExtent l="0" t="0" r="3175" b="0"/>
            <wp:docPr id="5" name="Immagine 5"/>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47" cstate="print">
                      <a:extLst>
                        <a:ext uri="{28A0092B-C50C-407E-A947-70E740481C1C}">
                          <a14:useLocalDpi xmlns:a14="http://schemas.microsoft.com/office/drawing/2010/main" val="0"/>
                        </a:ext>
                      </a:extLst>
                    </a:blip>
                    <a:srcRect l="10798" t="9575" r="11331" b="15677"/>
                    <a:stretch/>
                  </pic:blipFill>
                  <pic:spPr bwMode="auto">
                    <a:xfrm>
                      <a:off x="0" y="0"/>
                      <a:ext cx="3965390" cy="2047536"/>
                    </a:xfrm>
                    <a:prstGeom prst="rect">
                      <a:avLst/>
                    </a:prstGeom>
                    <a:ln>
                      <a:noFill/>
                    </a:ln>
                    <a:extLst>
                      <a:ext uri="{53640926-AAD7-44D8-BBD7-CCE9431645EC}">
                        <a14:shadowObscured xmlns:a14="http://schemas.microsoft.com/office/drawing/2010/main"/>
                      </a:ext>
                    </a:extLst>
                  </pic:spPr>
                </pic:pic>
              </a:graphicData>
            </a:graphic>
          </wp:inline>
        </w:drawing>
      </w:r>
    </w:p>
    <w:p w14:paraId="30BE16D4" w14:textId="77777777" w:rsidR="00C73FED" w:rsidRPr="00735F9C" w:rsidRDefault="00C73FED" w:rsidP="00735F9C">
      <w:pPr>
        <w:pStyle w:val="2"/>
      </w:pPr>
      <w:bookmarkStart w:id="32" w:name="_Toc18585588"/>
      <w:r w:rsidRPr="00735F9C">
        <w:lastRenderedPageBreak/>
        <w:t>Shopping</w:t>
      </w:r>
      <w:bookmarkEnd w:id="32"/>
    </w:p>
    <w:p w14:paraId="077E98AA" w14:textId="77777777" w:rsidR="00C73FED" w:rsidRDefault="00C73FED" w:rsidP="00C73FED">
      <w:r>
        <w:t>Malls surrounding RUC:</w:t>
      </w:r>
    </w:p>
    <w:p w14:paraId="1EB3567A" w14:textId="77777777" w:rsidR="00C73FED" w:rsidRDefault="00C73FED" w:rsidP="00735F9C">
      <w:pPr>
        <w:pStyle w:val="ListWords"/>
      </w:pPr>
      <w:r w:rsidRPr="00735F9C">
        <w:rPr>
          <w:b/>
          <w:bCs w:val="0"/>
          <w:color w:val="A5002A"/>
        </w:rPr>
        <w:t>The Gate City Mall</w:t>
      </w:r>
      <w:r>
        <w:t xml:space="preserve">, </w:t>
      </w:r>
      <w:proofErr w:type="spellStart"/>
      <w:r>
        <w:t>Zhongguancun</w:t>
      </w:r>
      <w:proofErr w:type="spellEnd"/>
      <w:r>
        <w:t xml:space="preserve"> South Road No.12 </w:t>
      </w:r>
      <w:proofErr w:type="spellStart"/>
      <w:r>
        <w:t>Haidian</w:t>
      </w:r>
      <w:proofErr w:type="spellEnd"/>
      <w:r>
        <w:t>, Beijing China</w:t>
      </w:r>
    </w:p>
    <w:p w14:paraId="610939F2" w14:textId="77777777" w:rsidR="00C73FED" w:rsidRDefault="00C73FED" w:rsidP="00735F9C">
      <w:pPr>
        <w:pStyle w:val="ListWords"/>
      </w:pPr>
      <w:r w:rsidRPr="00735F9C">
        <w:rPr>
          <w:b/>
          <w:bCs w:val="0"/>
          <w:color w:val="A5002A"/>
        </w:rPr>
        <w:t>EC Mall</w:t>
      </w:r>
      <w:r>
        <w:t xml:space="preserve">, A- No.1, </w:t>
      </w:r>
      <w:proofErr w:type="spellStart"/>
      <w:r>
        <w:t>Danling</w:t>
      </w:r>
      <w:proofErr w:type="spellEnd"/>
      <w:r>
        <w:t xml:space="preserve"> Street No. </w:t>
      </w:r>
      <w:proofErr w:type="spellStart"/>
      <w:r>
        <w:t>Haidian</w:t>
      </w:r>
      <w:proofErr w:type="spellEnd"/>
      <w:r>
        <w:t>, Beijing China</w:t>
      </w:r>
    </w:p>
    <w:p w14:paraId="3A00D886" w14:textId="77777777" w:rsidR="00C73FED" w:rsidRDefault="00C73FED" w:rsidP="00C73FED">
      <w:r>
        <w:t>Supermarkets surrounding RUC:</w:t>
      </w:r>
    </w:p>
    <w:p w14:paraId="4D7F5DD4" w14:textId="77777777" w:rsidR="00C73FED" w:rsidRDefault="00C73FED" w:rsidP="00735F9C">
      <w:pPr>
        <w:pStyle w:val="ListWords"/>
      </w:pPr>
      <w:r w:rsidRPr="00735F9C">
        <w:rPr>
          <w:rFonts w:hint="eastAsia"/>
          <w:b/>
          <w:bCs w:val="0"/>
          <w:color w:val="A5002A"/>
        </w:rPr>
        <w:t>Carrefour</w:t>
      </w:r>
      <w:r>
        <w:rPr>
          <w:rFonts w:hint="eastAsia"/>
        </w:rPr>
        <w:t xml:space="preserve">, </w:t>
      </w:r>
      <w:proofErr w:type="spellStart"/>
      <w:r>
        <w:rPr>
          <w:rFonts w:hint="eastAsia"/>
        </w:rPr>
        <w:t>Zhongguancun</w:t>
      </w:r>
      <w:proofErr w:type="spellEnd"/>
      <w:r>
        <w:rPr>
          <w:rFonts w:hint="eastAsia"/>
        </w:rPr>
        <w:t xml:space="preserve"> St, 15</w:t>
      </w:r>
      <w:r>
        <w:rPr>
          <w:rFonts w:hint="eastAsia"/>
        </w:rPr>
        <w:t>号中关村广场</w:t>
      </w:r>
    </w:p>
    <w:p w14:paraId="2A3F5CFE" w14:textId="77777777" w:rsidR="00C73FED" w:rsidRDefault="00C73FED" w:rsidP="00735F9C">
      <w:pPr>
        <w:pStyle w:val="ListWords"/>
      </w:pPr>
      <w:proofErr w:type="spellStart"/>
      <w:r w:rsidRPr="00735F9C">
        <w:rPr>
          <w:rFonts w:hint="eastAsia"/>
          <w:b/>
          <w:bCs w:val="0"/>
          <w:color w:val="A5002A"/>
        </w:rPr>
        <w:t>Chaoshifa</w:t>
      </w:r>
      <w:proofErr w:type="spellEnd"/>
      <w:r w:rsidR="00735F9C">
        <w:rPr>
          <w:rFonts w:hint="eastAsia"/>
        </w:rPr>
        <w:t>,</w:t>
      </w:r>
      <w:r>
        <w:rPr>
          <w:rFonts w:hint="eastAsia"/>
        </w:rPr>
        <w:t xml:space="preserve"> Side Road of N. 3rd Ring Road West (Renmin University Subway Exit B) </w:t>
      </w:r>
    </w:p>
    <w:p w14:paraId="5BDF40FB" w14:textId="77777777" w:rsidR="00C73FED" w:rsidRDefault="00C73FED" w:rsidP="00735F9C">
      <w:pPr>
        <w:pStyle w:val="2"/>
      </w:pPr>
      <w:bookmarkStart w:id="33" w:name="_Toc18585589"/>
      <w:r>
        <w:t>Transportation</w:t>
      </w:r>
      <w:bookmarkEnd w:id="33"/>
    </w:p>
    <w:p w14:paraId="1ECCCCAE" w14:textId="77777777" w:rsidR="00C73FED" w:rsidRDefault="00C73FED" w:rsidP="00C73FED">
      <w:r>
        <w:t xml:space="preserve">Your transportation options around RUC are various. Regarding public transportation, RUC is within 5 minutes’ walking distance to many subway stations and bus </w:t>
      </w:r>
      <w:proofErr w:type="spellStart"/>
      <w:proofErr w:type="gramStart"/>
      <w:r>
        <w:t>stops.In</w:t>
      </w:r>
      <w:proofErr w:type="spellEnd"/>
      <w:proofErr w:type="gramEnd"/>
      <w:r>
        <w:t xml:space="preserve"> terms of the Beijing subway, you can take Subway Line 4 at the Renmin University Station which is close to the East Gate of the RUC. Line 10 passes through </w:t>
      </w:r>
      <w:proofErr w:type="spellStart"/>
      <w:r>
        <w:t>HaidianHuangzhuang</w:t>
      </w:r>
      <w:proofErr w:type="spellEnd"/>
      <w:r>
        <w:t xml:space="preserve"> Station around the East Gate and the Suzhou Street Station close to the West Gate. For more Beijing subway information, please visit </w:t>
      </w:r>
      <w:hyperlink r:id="rId48" w:history="1">
        <w:r w:rsidR="004441CB" w:rsidRPr="00B85AC9">
          <w:rPr>
            <w:rStyle w:val="aff9"/>
          </w:rPr>
          <w:t>http://www.bjsubway.com</w:t>
        </w:r>
      </w:hyperlink>
      <w:r>
        <w:t>.</w:t>
      </w:r>
    </w:p>
    <w:p w14:paraId="31D4ED7A" w14:textId="77777777" w:rsidR="00C73FED" w:rsidRDefault="00C73FED" w:rsidP="00C73FED">
      <w:r>
        <w:t xml:space="preserve">It is also convenient to travel around Beijing by bus. A variety of bus lines pass through the Renmin University bus stop at the East Gate and the Suzhou Street bus stop close to the West Gate. For bus line query, please visit </w:t>
      </w:r>
      <w:hyperlink r:id="rId49" w:history="1">
        <w:r w:rsidR="004441CB" w:rsidRPr="00B85AC9">
          <w:rPr>
            <w:rStyle w:val="aff9"/>
          </w:rPr>
          <w:t>http://www.bjbus.com</w:t>
        </w:r>
      </w:hyperlink>
      <w:r>
        <w:t>.</w:t>
      </w:r>
    </w:p>
    <w:p w14:paraId="50A738FC" w14:textId="77777777" w:rsidR="00C73FED" w:rsidRDefault="00C73FED" w:rsidP="00E50B0C">
      <w:r>
        <w:t>Also, the highly-developed transportation system both for arriving at and departing from Beijing facilitates your traveling.</w:t>
      </w:r>
      <w:r w:rsidR="00E50B0C">
        <w:t xml:space="preserve"> There are three</w:t>
      </w:r>
      <w:r>
        <w:t xml:space="preserve"> airports in Beijing. </w:t>
      </w:r>
    </w:p>
    <w:p w14:paraId="3A420951" w14:textId="77777777" w:rsidR="00C73FED" w:rsidRDefault="00C73FED" w:rsidP="00C73FED">
      <w:r>
        <w:t>In addition to the airlines, approximately 200 railway services to and from Beijing in five railway stations in Beijing ensure your convenience of traveling.</w:t>
      </w:r>
    </w:p>
    <w:p w14:paraId="126C463D" w14:textId="77777777" w:rsidR="0099333E" w:rsidRPr="0099333E" w:rsidRDefault="00C73FED" w:rsidP="00C73FED">
      <w:r>
        <w:t>A list of railway stations is as follows:</w:t>
      </w:r>
    </w:p>
    <w:tbl>
      <w:tblPr>
        <w:tblStyle w:val="GridTable6Colorful-Accent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119"/>
        <w:gridCol w:w="5951"/>
      </w:tblGrid>
      <w:tr w:rsidR="005C2DB0" w:rsidRPr="005C2DB0" w14:paraId="42E841AD" w14:textId="77777777" w:rsidTr="005C2D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7F7F7F" w:themeColor="text1" w:themeTint="80"/>
              <w:bottom w:val="single" w:sz="12" w:space="0" w:color="7F7F7F" w:themeColor="text1" w:themeTint="80"/>
            </w:tcBorders>
            <w:shd w:val="clear" w:color="auto" w:fill="A5002A"/>
          </w:tcPr>
          <w:p w14:paraId="5ECF5585" w14:textId="77777777" w:rsidR="005C2DB0" w:rsidRPr="005C2DB0" w:rsidRDefault="005C2DB0" w:rsidP="005C2DB0">
            <w:pPr>
              <w:pStyle w:val="TableText"/>
              <w:rPr>
                <w:color w:val="auto"/>
                <w:sz w:val="20"/>
              </w:rPr>
            </w:pPr>
            <w:r w:rsidRPr="005C2DB0">
              <w:rPr>
                <w:color w:val="auto"/>
              </w:rPr>
              <w:t>Railway Station</w:t>
            </w:r>
          </w:p>
        </w:tc>
        <w:tc>
          <w:tcPr>
            <w:tcW w:w="5951" w:type="dxa"/>
            <w:tcBorders>
              <w:top w:val="single" w:sz="12" w:space="0" w:color="7F7F7F" w:themeColor="text1" w:themeTint="80"/>
              <w:bottom w:val="single" w:sz="12" w:space="0" w:color="7F7F7F" w:themeColor="text1" w:themeTint="80"/>
            </w:tcBorders>
            <w:shd w:val="clear" w:color="auto" w:fill="A5002A"/>
          </w:tcPr>
          <w:p w14:paraId="5310B478" w14:textId="77777777" w:rsidR="005C2DB0" w:rsidRPr="005C2DB0" w:rsidRDefault="005C2DB0" w:rsidP="005C2DB0">
            <w:pPr>
              <w:pStyle w:val="TableText"/>
              <w:cnfStyle w:val="100000000000" w:firstRow="1" w:lastRow="0" w:firstColumn="0" w:lastColumn="0" w:oddVBand="0" w:evenVBand="0" w:oddHBand="0" w:evenHBand="0" w:firstRowFirstColumn="0" w:firstRowLastColumn="0" w:lastRowFirstColumn="0" w:lastRowLastColumn="0"/>
              <w:rPr>
                <w:color w:val="auto"/>
                <w:sz w:val="20"/>
              </w:rPr>
            </w:pPr>
            <w:r w:rsidRPr="005C2DB0">
              <w:rPr>
                <w:color w:val="auto"/>
              </w:rPr>
              <w:t>Address</w:t>
            </w:r>
          </w:p>
        </w:tc>
      </w:tr>
      <w:tr w:rsidR="005C2DB0" w:rsidRPr="005C2DB0" w14:paraId="06DC8914" w14:textId="77777777" w:rsidTr="005C2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7F7F7F" w:themeColor="text1" w:themeTint="80"/>
              <w:bottom w:val="single" w:sz="4" w:space="0" w:color="7F7F7F" w:themeColor="text1" w:themeTint="80"/>
            </w:tcBorders>
            <w:shd w:val="clear" w:color="auto" w:fill="auto"/>
          </w:tcPr>
          <w:p w14:paraId="632C5AC5" w14:textId="77777777" w:rsidR="005C2DB0" w:rsidRPr="005C2DB0" w:rsidRDefault="005C2DB0" w:rsidP="005C2DB0">
            <w:pPr>
              <w:pStyle w:val="TableText"/>
              <w:rPr>
                <w:color w:val="auto"/>
                <w:sz w:val="20"/>
              </w:rPr>
            </w:pPr>
            <w:r w:rsidRPr="005C2DB0">
              <w:rPr>
                <w:color w:val="auto"/>
              </w:rPr>
              <w:t>Beijing Railway Station</w:t>
            </w:r>
          </w:p>
        </w:tc>
        <w:tc>
          <w:tcPr>
            <w:tcW w:w="5951" w:type="dxa"/>
            <w:tcBorders>
              <w:top w:val="single" w:sz="12" w:space="0" w:color="7F7F7F" w:themeColor="text1" w:themeTint="80"/>
              <w:bottom w:val="single" w:sz="4" w:space="0" w:color="7F7F7F" w:themeColor="text1" w:themeTint="80"/>
            </w:tcBorders>
            <w:shd w:val="clear" w:color="auto" w:fill="auto"/>
          </w:tcPr>
          <w:p w14:paraId="37A31800" w14:textId="77777777" w:rsidR="005C2DB0" w:rsidRPr="005C2DB0" w:rsidRDefault="005C2DB0" w:rsidP="005C2DB0">
            <w:pPr>
              <w:pStyle w:val="TableText"/>
              <w:cnfStyle w:val="000000100000" w:firstRow="0" w:lastRow="0" w:firstColumn="0" w:lastColumn="0" w:oddVBand="0" w:evenVBand="0" w:oddHBand="1" w:evenHBand="0" w:firstRowFirstColumn="0" w:firstRowLastColumn="0" w:lastRowFirstColumn="0" w:lastRowLastColumn="0"/>
              <w:rPr>
                <w:color w:val="auto"/>
                <w:sz w:val="20"/>
              </w:rPr>
            </w:pPr>
            <w:r w:rsidRPr="005C2DB0">
              <w:rPr>
                <w:color w:val="auto"/>
              </w:rPr>
              <w:t xml:space="preserve">A13 </w:t>
            </w:r>
            <w:proofErr w:type="spellStart"/>
            <w:r w:rsidRPr="005C2DB0">
              <w:rPr>
                <w:color w:val="auto"/>
              </w:rPr>
              <w:t>Maojiawan</w:t>
            </w:r>
            <w:proofErr w:type="spellEnd"/>
            <w:r w:rsidRPr="005C2DB0">
              <w:rPr>
                <w:color w:val="auto"/>
              </w:rPr>
              <w:t xml:space="preserve"> Hutong, </w:t>
            </w:r>
            <w:proofErr w:type="spellStart"/>
            <w:r w:rsidRPr="005C2DB0">
              <w:rPr>
                <w:color w:val="auto"/>
              </w:rPr>
              <w:t>Dongcheng</w:t>
            </w:r>
            <w:proofErr w:type="spellEnd"/>
            <w:r w:rsidRPr="005C2DB0">
              <w:rPr>
                <w:color w:val="auto"/>
              </w:rPr>
              <w:t xml:space="preserve"> District, Beijing</w:t>
            </w:r>
          </w:p>
        </w:tc>
      </w:tr>
      <w:tr w:rsidR="005C2DB0" w:rsidRPr="005C2DB0" w14:paraId="10C06514" w14:textId="77777777" w:rsidTr="005C2DB0">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7F7F7F" w:themeColor="text1" w:themeTint="80"/>
              <w:bottom w:val="single" w:sz="4" w:space="0" w:color="7F7F7F" w:themeColor="text1" w:themeTint="80"/>
            </w:tcBorders>
            <w:shd w:val="clear" w:color="auto" w:fill="auto"/>
          </w:tcPr>
          <w:p w14:paraId="558365E8" w14:textId="77777777" w:rsidR="005C2DB0" w:rsidRPr="005C2DB0" w:rsidRDefault="005C2DB0" w:rsidP="005C2DB0">
            <w:pPr>
              <w:pStyle w:val="TableText"/>
              <w:rPr>
                <w:color w:val="auto"/>
                <w:sz w:val="20"/>
              </w:rPr>
            </w:pPr>
            <w:r w:rsidRPr="005C2DB0">
              <w:rPr>
                <w:color w:val="auto"/>
              </w:rPr>
              <w:t>Beijing East Railway Station</w:t>
            </w:r>
          </w:p>
        </w:tc>
        <w:tc>
          <w:tcPr>
            <w:tcW w:w="5951" w:type="dxa"/>
            <w:tcBorders>
              <w:top w:val="single" w:sz="4" w:space="0" w:color="7F7F7F" w:themeColor="text1" w:themeTint="80"/>
              <w:bottom w:val="single" w:sz="4" w:space="0" w:color="7F7F7F" w:themeColor="text1" w:themeTint="80"/>
            </w:tcBorders>
            <w:shd w:val="clear" w:color="auto" w:fill="auto"/>
          </w:tcPr>
          <w:p w14:paraId="2CE9647A" w14:textId="77777777" w:rsidR="005C2DB0" w:rsidRPr="005C2DB0" w:rsidRDefault="005C2DB0" w:rsidP="005C2DB0">
            <w:pPr>
              <w:pStyle w:val="TableText"/>
              <w:cnfStyle w:val="000000000000" w:firstRow="0" w:lastRow="0" w:firstColumn="0" w:lastColumn="0" w:oddVBand="0" w:evenVBand="0" w:oddHBand="0" w:evenHBand="0" w:firstRowFirstColumn="0" w:firstRowLastColumn="0" w:lastRowFirstColumn="0" w:lastRowLastColumn="0"/>
              <w:rPr>
                <w:color w:val="auto"/>
                <w:sz w:val="20"/>
              </w:rPr>
            </w:pPr>
            <w:r w:rsidRPr="005C2DB0">
              <w:rPr>
                <w:color w:val="auto"/>
              </w:rPr>
              <w:t xml:space="preserve">7 </w:t>
            </w:r>
            <w:proofErr w:type="spellStart"/>
            <w:r w:rsidRPr="005C2DB0">
              <w:rPr>
                <w:color w:val="auto"/>
              </w:rPr>
              <w:t>Baiziwan</w:t>
            </w:r>
            <w:proofErr w:type="spellEnd"/>
            <w:r w:rsidRPr="005C2DB0">
              <w:rPr>
                <w:color w:val="auto"/>
              </w:rPr>
              <w:t xml:space="preserve"> Road, </w:t>
            </w:r>
            <w:proofErr w:type="spellStart"/>
            <w:r w:rsidRPr="005C2DB0">
              <w:rPr>
                <w:color w:val="auto"/>
              </w:rPr>
              <w:t>Chaoyang</w:t>
            </w:r>
            <w:proofErr w:type="spellEnd"/>
            <w:r w:rsidRPr="005C2DB0">
              <w:rPr>
                <w:color w:val="auto"/>
              </w:rPr>
              <w:t xml:space="preserve"> District, Beijing</w:t>
            </w:r>
          </w:p>
        </w:tc>
      </w:tr>
      <w:tr w:rsidR="005C2DB0" w:rsidRPr="005C2DB0" w14:paraId="6613242B" w14:textId="77777777" w:rsidTr="005C2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7F7F7F" w:themeColor="text1" w:themeTint="80"/>
              <w:bottom w:val="single" w:sz="4" w:space="0" w:color="7F7F7F" w:themeColor="text1" w:themeTint="80"/>
            </w:tcBorders>
            <w:shd w:val="clear" w:color="auto" w:fill="auto"/>
          </w:tcPr>
          <w:p w14:paraId="3FF2720E" w14:textId="77777777" w:rsidR="005C2DB0" w:rsidRPr="005C2DB0" w:rsidRDefault="005C2DB0" w:rsidP="005C2DB0">
            <w:pPr>
              <w:pStyle w:val="TableText"/>
              <w:rPr>
                <w:color w:val="auto"/>
                <w:sz w:val="20"/>
              </w:rPr>
            </w:pPr>
            <w:r w:rsidRPr="005C2DB0">
              <w:rPr>
                <w:color w:val="auto"/>
              </w:rPr>
              <w:t>Beijing West Railway Station</w:t>
            </w:r>
          </w:p>
        </w:tc>
        <w:tc>
          <w:tcPr>
            <w:tcW w:w="5951" w:type="dxa"/>
            <w:tcBorders>
              <w:top w:val="single" w:sz="4" w:space="0" w:color="7F7F7F" w:themeColor="text1" w:themeTint="80"/>
              <w:bottom w:val="single" w:sz="4" w:space="0" w:color="7F7F7F" w:themeColor="text1" w:themeTint="80"/>
            </w:tcBorders>
            <w:shd w:val="clear" w:color="auto" w:fill="auto"/>
          </w:tcPr>
          <w:p w14:paraId="530E48FE" w14:textId="77777777" w:rsidR="005C2DB0" w:rsidRPr="005C2DB0" w:rsidRDefault="005C2DB0" w:rsidP="005C2DB0">
            <w:pPr>
              <w:pStyle w:val="TableText"/>
              <w:cnfStyle w:val="000000100000" w:firstRow="0" w:lastRow="0" w:firstColumn="0" w:lastColumn="0" w:oddVBand="0" w:evenVBand="0" w:oddHBand="1" w:evenHBand="0" w:firstRowFirstColumn="0" w:firstRowLastColumn="0" w:lastRowFirstColumn="0" w:lastRowLastColumn="0"/>
              <w:rPr>
                <w:color w:val="auto"/>
                <w:sz w:val="20"/>
              </w:rPr>
            </w:pPr>
            <w:r w:rsidRPr="005C2DB0">
              <w:rPr>
                <w:color w:val="auto"/>
              </w:rPr>
              <w:t xml:space="preserve">19 </w:t>
            </w:r>
            <w:proofErr w:type="spellStart"/>
            <w:r w:rsidRPr="005C2DB0">
              <w:rPr>
                <w:color w:val="auto"/>
              </w:rPr>
              <w:t>Guanglian</w:t>
            </w:r>
            <w:proofErr w:type="spellEnd"/>
            <w:r w:rsidRPr="005C2DB0">
              <w:rPr>
                <w:color w:val="auto"/>
              </w:rPr>
              <w:t xml:space="preserve"> Road, </w:t>
            </w:r>
            <w:proofErr w:type="spellStart"/>
            <w:r w:rsidRPr="005C2DB0">
              <w:rPr>
                <w:color w:val="auto"/>
              </w:rPr>
              <w:t>Fengtai</w:t>
            </w:r>
            <w:proofErr w:type="spellEnd"/>
            <w:r w:rsidRPr="005C2DB0">
              <w:rPr>
                <w:color w:val="auto"/>
              </w:rPr>
              <w:t xml:space="preserve"> District, Beijing</w:t>
            </w:r>
          </w:p>
        </w:tc>
      </w:tr>
      <w:tr w:rsidR="005C2DB0" w:rsidRPr="005C2DB0" w14:paraId="1F71BF09" w14:textId="77777777" w:rsidTr="005C2DB0">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7F7F7F" w:themeColor="text1" w:themeTint="80"/>
              <w:bottom w:val="single" w:sz="4" w:space="0" w:color="7F7F7F" w:themeColor="text1" w:themeTint="80"/>
            </w:tcBorders>
            <w:shd w:val="clear" w:color="auto" w:fill="auto"/>
          </w:tcPr>
          <w:p w14:paraId="075F750B" w14:textId="77777777" w:rsidR="005C2DB0" w:rsidRPr="005C2DB0" w:rsidRDefault="005C2DB0" w:rsidP="005C2DB0">
            <w:pPr>
              <w:pStyle w:val="TableText"/>
              <w:rPr>
                <w:color w:val="auto"/>
                <w:sz w:val="20"/>
              </w:rPr>
            </w:pPr>
            <w:r w:rsidRPr="005C2DB0">
              <w:rPr>
                <w:color w:val="auto"/>
              </w:rPr>
              <w:t>Beijing South Railway Station</w:t>
            </w:r>
          </w:p>
        </w:tc>
        <w:tc>
          <w:tcPr>
            <w:tcW w:w="5951" w:type="dxa"/>
            <w:tcBorders>
              <w:top w:val="single" w:sz="4" w:space="0" w:color="7F7F7F" w:themeColor="text1" w:themeTint="80"/>
              <w:bottom w:val="single" w:sz="4" w:space="0" w:color="7F7F7F" w:themeColor="text1" w:themeTint="80"/>
            </w:tcBorders>
            <w:shd w:val="clear" w:color="auto" w:fill="auto"/>
          </w:tcPr>
          <w:p w14:paraId="7419DE4A" w14:textId="77777777" w:rsidR="005C2DB0" w:rsidRPr="005C2DB0" w:rsidRDefault="005C2DB0" w:rsidP="005C2DB0">
            <w:pPr>
              <w:pStyle w:val="TableText"/>
              <w:cnfStyle w:val="000000000000" w:firstRow="0" w:lastRow="0" w:firstColumn="0" w:lastColumn="0" w:oddVBand="0" w:evenVBand="0" w:oddHBand="0" w:evenHBand="0" w:firstRowFirstColumn="0" w:firstRowLastColumn="0" w:lastRowFirstColumn="0" w:lastRowLastColumn="0"/>
              <w:rPr>
                <w:color w:val="auto"/>
                <w:sz w:val="20"/>
              </w:rPr>
            </w:pPr>
            <w:r w:rsidRPr="005C2DB0">
              <w:rPr>
                <w:color w:val="auto"/>
              </w:rPr>
              <w:t xml:space="preserve">12 </w:t>
            </w:r>
            <w:proofErr w:type="spellStart"/>
            <w:r w:rsidRPr="005C2DB0">
              <w:rPr>
                <w:color w:val="auto"/>
              </w:rPr>
              <w:t>Yongdingmen</w:t>
            </w:r>
            <w:proofErr w:type="spellEnd"/>
            <w:r w:rsidRPr="005C2DB0">
              <w:rPr>
                <w:color w:val="auto"/>
              </w:rPr>
              <w:t xml:space="preserve"> Outer Street, </w:t>
            </w:r>
            <w:proofErr w:type="spellStart"/>
            <w:r w:rsidRPr="005C2DB0">
              <w:rPr>
                <w:color w:val="auto"/>
              </w:rPr>
              <w:t>Chongwen</w:t>
            </w:r>
            <w:proofErr w:type="spellEnd"/>
            <w:r w:rsidRPr="005C2DB0">
              <w:rPr>
                <w:color w:val="auto"/>
              </w:rPr>
              <w:t xml:space="preserve"> District, Beijing</w:t>
            </w:r>
          </w:p>
        </w:tc>
      </w:tr>
      <w:tr w:rsidR="005C2DB0" w:rsidRPr="005C2DB0" w14:paraId="7447AC31" w14:textId="77777777" w:rsidTr="005C2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7F7F7F" w:themeColor="text1" w:themeTint="80"/>
              <w:bottom w:val="single" w:sz="12" w:space="0" w:color="7F7F7F" w:themeColor="text1" w:themeTint="80"/>
            </w:tcBorders>
            <w:shd w:val="clear" w:color="auto" w:fill="auto"/>
          </w:tcPr>
          <w:p w14:paraId="69BA8360" w14:textId="77777777" w:rsidR="005C2DB0" w:rsidRPr="005C2DB0" w:rsidRDefault="005C2DB0" w:rsidP="005C2DB0">
            <w:pPr>
              <w:pStyle w:val="TableText"/>
              <w:rPr>
                <w:color w:val="auto"/>
                <w:sz w:val="20"/>
              </w:rPr>
            </w:pPr>
            <w:r w:rsidRPr="005C2DB0">
              <w:rPr>
                <w:color w:val="auto"/>
              </w:rPr>
              <w:t>Beijing North Railway Station</w:t>
            </w:r>
          </w:p>
        </w:tc>
        <w:tc>
          <w:tcPr>
            <w:tcW w:w="5951" w:type="dxa"/>
            <w:tcBorders>
              <w:top w:val="single" w:sz="4" w:space="0" w:color="7F7F7F" w:themeColor="text1" w:themeTint="80"/>
              <w:bottom w:val="single" w:sz="12" w:space="0" w:color="7F7F7F" w:themeColor="text1" w:themeTint="80"/>
            </w:tcBorders>
            <w:shd w:val="clear" w:color="auto" w:fill="auto"/>
          </w:tcPr>
          <w:p w14:paraId="334EE22D" w14:textId="77777777" w:rsidR="005C2DB0" w:rsidRPr="005C2DB0" w:rsidRDefault="005C2DB0" w:rsidP="005C2DB0">
            <w:pPr>
              <w:pStyle w:val="TableText"/>
              <w:cnfStyle w:val="000000100000" w:firstRow="0" w:lastRow="0" w:firstColumn="0" w:lastColumn="0" w:oddVBand="0" w:evenVBand="0" w:oddHBand="1" w:evenHBand="0" w:firstRowFirstColumn="0" w:firstRowLastColumn="0" w:lastRowFirstColumn="0" w:lastRowLastColumn="0"/>
              <w:rPr>
                <w:color w:val="auto"/>
                <w:sz w:val="20"/>
              </w:rPr>
            </w:pPr>
            <w:r w:rsidRPr="005C2DB0">
              <w:rPr>
                <w:color w:val="auto"/>
              </w:rPr>
              <w:t xml:space="preserve">Side Road, </w:t>
            </w:r>
            <w:proofErr w:type="spellStart"/>
            <w:r w:rsidRPr="005C2DB0">
              <w:rPr>
                <w:color w:val="auto"/>
              </w:rPr>
              <w:t>Xizhimen</w:t>
            </w:r>
            <w:proofErr w:type="spellEnd"/>
            <w:r w:rsidRPr="005C2DB0">
              <w:rPr>
                <w:color w:val="auto"/>
              </w:rPr>
              <w:t xml:space="preserve"> North Road, </w:t>
            </w:r>
            <w:proofErr w:type="spellStart"/>
            <w:r w:rsidRPr="005C2DB0">
              <w:rPr>
                <w:color w:val="auto"/>
              </w:rPr>
              <w:t>Xicheng</w:t>
            </w:r>
            <w:proofErr w:type="spellEnd"/>
            <w:r w:rsidRPr="005C2DB0">
              <w:rPr>
                <w:color w:val="auto"/>
              </w:rPr>
              <w:t xml:space="preserve"> District, Beijing</w:t>
            </w:r>
          </w:p>
        </w:tc>
      </w:tr>
    </w:tbl>
    <w:p w14:paraId="7CA5B774" w14:textId="77777777" w:rsidR="00357D9C" w:rsidRDefault="00357D9C" w:rsidP="00357D9C">
      <w:pPr>
        <w:pStyle w:val="2"/>
      </w:pPr>
      <w:bookmarkStart w:id="34" w:name="_Toc18585590"/>
      <w:r>
        <w:lastRenderedPageBreak/>
        <w:t>Lost and Found</w:t>
      </w:r>
      <w:bookmarkEnd w:id="34"/>
    </w:p>
    <w:p w14:paraId="7C7BCD74" w14:textId="77777777" w:rsidR="00357D9C" w:rsidRDefault="00357D9C" w:rsidP="00357D9C">
      <w:r>
        <w:t>If you lost your personal items, such as cell phone, computer, etc., you can put up a poster on the following social media or call the on-campus security office. Below are some social media addresses:</w:t>
      </w:r>
    </w:p>
    <w:p w14:paraId="3485E622" w14:textId="77777777" w:rsidR="00357D9C" w:rsidRPr="00E50B0C" w:rsidRDefault="00357D9C" w:rsidP="00247E45">
      <w:pPr>
        <w:pStyle w:val="a0"/>
        <w:rPr>
          <w:lang w:val="it-IT"/>
        </w:rPr>
      </w:pPr>
      <w:r w:rsidRPr="00E50B0C">
        <w:rPr>
          <w:b/>
          <w:bCs w:val="0"/>
          <w:lang w:val="it-IT"/>
        </w:rPr>
        <w:t>Ping’an</w:t>
      </w:r>
      <w:r w:rsidRPr="00E50B0C">
        <w:rPr>
          <w:lang w:val="it-IT"/>
        </w:rPr>
        <w:t>RUC (Sino Weibo)</w:t>
      </w:r>
      <w:r w:rsidR="002A1B5F" w:rsidRPr="00E50B0C">
        <w:rPr>
          <w:lang w:val="it-IT"/>
        </w:rPr>
        <w:tab/>
      </w:r>
      <w:r w:rsidR="002A1B5F" w:rsidRPr="00E50B0C">
        <w:rPr>
          <w:lang w:val="it-IT"/>
        </w:rPr>
        <w:br/>
      </w:r>
      <w:hyperlink r:id="rId50" w:history="1">
        <w:r w:rsidR="002A1B5F" w:rsidRPr="00E50B0C">
          <w:rPr>
            <w:rStyle w:val="aff9"/>
            <w:lang w:val="it-IT"/>
          </w:rPr>
          <w:t>http://weibo.com/u/3225086454?topnav=1&amp;topsug=1</w:t>
        </w:r>
      </w:hyperlink>
    </w:p>
    <w:p w14:paraId="0FDA7E19" w14:textId="77777777" w:rsidR="00357D9C" w:rsidRDefault="00357D9C" w:rsidP="00247E45">
      <w:pPr>
        <w:pStyle w:val="a0"/>
      </w:pPr>
      <w:r w:rsidRPr="0007330D">
        <w:rPr>
          <w:b/>
          <w:bCs w:val="0"/>
        </w:rPr>
        <w:t>Lost and Found</w:t>
      </w:r>
      <w:r>
        <w:t xml:space="preserve"> E-RUC</w:t>
      </w:r>
      <w:r w:rsidR="0007330D">
        <w:tab/>
      </w:r>
      <w:r w:rsidR="0007330D">
        <w:br/>
      </w:r>
      <w:hyperlink r:id="rId51" w:anchor="pt%3DpublicLost%26ptc%3DpublicLost%26ptcType%3D0" w:history="1">
        <w:r w:rsidR="0007330D" w:rsidRPr="00B85AC9">
          <w:rPr>
            <w:rStyle w:val="aff9"/>
          </w:rPr>
          <w:t>http://i.ruc.edu.cn/dcp/forward.action?path=/portal/portal&amp;p=lostHomePage#pt%3DpublicLost%26ptc%3DpublicLost%26ptcType%3D0</w:t>
        </w:r>
      </w:hyperlink>
    </w:p>
    <w:p w14:paraId="4C242D18" w14:textId="77777777" w:rsidR="00357D9C" w:rsidRDefault="00357D9C" w:rsidP="00247E45">
      <w:pPr>
        <w:pStyle w:val="a0"/>
      </w:pPr>
      <w:proofErr w:type="spellStart"/>
      <w:r w:rsidRPr="00083CBD">
        <w:rPr>
          <w:b/>
          <w:bCs w:val="0"/>
        </w:rPr>
        <w:t>Pinzhi</w:t>
      </w:r>
      <w:proofErr w:type="spellEnd"/>
      <w:r>
        <w:t xml:space="preserve"> RUC</w:t>
      </w:r>
      <w:r w:rsidR="0007330D">
        <w:tab/>
      </w:r>
      <w:r w:rsidR="0007330D">
        <w:br/>
      </w:r>
      <w:hyperlink r:id="rId52" w:history="1">
        <w:r w:rsidR="0007330D" w:rsidRPr="00B85AC9">
          <w:rPr>
            <w:rStyle w:val="aff9"/>
          </w:rPr>
          <w:t>http://bu.ruc6.edu.cn</w:t>
        </w:r>
      </w:hyperlink>
    </w:p>
    <w:p w14:paraId="22E2CB69" w14:textId="77777777" w:rsidR="00357D9C" w:rsidRPr="00E50B0C" w:rsidRDefault="00357D9C" w:rsidP="00357D9C">
      <w:pPr>
        <w:pStyle w:val="a0"/>
        <w:rPr>
          <w:lang w:val="it-IT"/>
        </w:rPr>
      </w:pPr>
      <w:r w:rsidRPr="00E50B0C">
        <w:rPr>
          <w:b/>
          <w:bCs w:val="0"/>
          <w:lang w:val="it-IT"/>
        </w:rPr>
        <w:t>Tiandi</w:t>
      </w:r>
      <w:r w:rsidRPr="00E50B0C">
        <w:rPr>
          <w:lang w:val="it-IT"/>
        </w:rPr>
        <w:t xml:space="preserve"> RUC</w:t>
      </w:r>
      <w:r w:rsidR="00083CBD" w:rsidRPr="00E50B0C">
        <w:rPr>
          <w:lang w:val="it-IT"/>
        </w:rPr>
        <w:tab/>
      </w:r>
      <w:r w:rsidR="00083CBD" w:rsidRPr="00E50B0C">
        <w:rPr>
          <w:lang w:val="it-IT"/>
        </w:rPr>
        <w:br/>
      </w:r>
      <w:hyperlink r:id="rId53" w:anchor="!board/LostAndFound" w:history="1">
        <w:r w:rsidR="00083CBD" w:rsidRPr="00E50B0C">
          <w:rPr>
            <w:rStyle w:val="aff9"/>
            <w:lang w:val="it-IT"/>
          </w:rPr>
          <w:t>http://www.tdrd.org/nForum/#!board/LostAndFound</w:t>
        </w:r>
      </w:hyperlink>
    </w:p>
    <w:p w14:paraId="71A23EE1" w14:textId="77777777" w:rsidR="00357D9C" w:rsidRDefault="00357D9C" w:rsidP="00285440">
      <w:pPr>
        <w:pStyle w:val="2"/>
        <w:spacing w:before="600"/>
      </w:pPr>
      <w:bookmarkStart w:id="35" w:name="_Toc18585591"/>
      <w:r>
        <w:t>Emergency and Other Useful Phone Numbers</w:t>
      </w:r>
      <w:bookmarkEnd w:id="35"/>
    </w:p>
    <w:p w14:paraId="78531F5E" w14:textId="77777777" w:rsidR="00357D9C" w:rsidRDefault="00083CBD" w:rsidP="00285440">
      <w:pPr>
        <w:pStyle w:val="a0"/>
      </w:pPr>
      <w:r>
        <w:t>O</w:t>
      </w:r>
      <w:r w:rsidR="00357D9C">
        <w:t>n campus security: (010) 6251 5911</w:t>
      </w:r>
    </w:p>
    <w:p w14:paraId="27E74D10" w14:textId="77777777" w:rsidR="00357D9C" w:rsidRDefault="00083CBD" w:rsidP="00285440">
      <w:pPr>
        <w:pStyle w:val="a0"/>
      </w:pPr>
      <w:r>
        <w:t>P</w:t>
      </w:r>
      <w:r w:rsidR="00357D9C">
        <w:t>olice station: 110</w:t>
      </w:r>
    </w:p>
    <w:p w14:paraId="6F8438A6" w14:textId="77777777" w:rsidR="00357D9C" w:rsidRDefault="00083CBD" w:rsidP="00285440">
      <w:pPr>
        <w:pStyle w:val="a0"/>
      </w:pPr>
      <w:r>
        <w:t>F</w:t>
      </w:r>
      <w:r w:rsidR="00357D9C">
        <w:t>irst-aid (ambulance): 120 or 999</w:t>
      </w:r>
    </w:p>
    <w:p w14:paraId="3E7E3057" w14:textId="77777777" w:rsidR="00357D9C" w:rsidRDefault="00083CBD" w:rsidP="00285440">
      <w:pPr>
        <w:pStyle w:val="a0"/>
      </w:pPr>
      <w:r>
        <w:t>F</w:t>
      </w:r>
      <w:r w:rsidR="00357D9C">
        <w:t>ire emergency:119</w:t>
      </w:r>
    </w:p>
    <w:p w14:paraId="0A115326" w14:textId="77777777" w:rsidR="00357D9C" w:rsidRDefault="00083CBD" w:rsidP="00285440">
      <w:pPr>
        <w:pStyle w:val="a0"/>
      </w:pPr>
      <w:r>
        <w:t>T</w:t>
      </w:r>
      <w:r w:rsidR="00357D9C">
        <w:t>raffic accident reporting: 122</w:t>
      </w:r>
    </w:p>
    <w:p w14:paraId="55AF8E9A" w14:textId="77777777" w:rsidR="00083CBD" w:rsidRDefault="00083CBD" w:rsidP="00285440">
      <w:pPr>
        <w:pStyle w:val="a0"/>
      </w:pPr>
      <w:r>
        <w:t>I</w:t>
      </w:r>
      <w:r w:rsidR="00357D9C">
        <w:t>nformation enquiry (e.g. phone number): 11</w:t>
      </w:r>
      <w:r>
        <w:t>4</w:t>
      </w:r>
    </w:p>
    <w:p w14:paraId="4AFE93D2" w14:textId="77777777" w:rsidR="00357D9C" w:rsidRDefault="00357D9C" w:rsidP="00285440">
      <w:pPr>
        <w:pStyle w:val="a0"/>
      </w:pPr>
      <w:r>
        <w:t>Beijing weather forecast: 121</w:t>
      </w:r>
    </w:p>
    <w:p w14:paraId="2379AC05" w14:textId="77777777" w:rsidR="00285440" w:rsidRDefault="00285440" w:rsidP="00285440">
      <w:pPr>
        <w:pStyle w:val="2"/>
      </w:pPr>
      <w:bookmarkStart w:id="36" w:name="_Toc18585592"/>
      <w:r>
        <w:t xml:space="preserve">Useful </w:t>
      </w:r>
      <w:r w:rsidR="006129D6">
        <w:t>L</w:t>
      </w:r>
      <w:r>
        <w:t>inks</w:t>
      </w:r>
      <w:bookmarkEnd w:id="36"/>
    </w:p>
    <w:p w14:paraId="6834C726" w14:textId="77777777" w:rsidR="00B564F6" w:rsidRDefault="00B564F6" w:rsidP="003C1700">
      <w:pPr>
        <w:pStyle w:val="a0"/>
        <w:keepNext/>
        <w:sectPr w:rsidR="00B564F6" w:rsidSect="000D3C19">
          <w:headerReference w:type="default" r:id="rId54"/>
          <w:footerReference w:type="default" r:id="rId55"/>
          <w:headerReference w:type="first" r:id="rId56"/>
          <w:footerReference w:type="first" r:id="rId57"/>
          <w:type w:val="continuous"/>
          <w:pgSz w:w="11906" w:h="16838" w:code="9"/>
          <w:pgMar w:top="1474" w:right="1418" w:bottom="1474" w:left="1418" w:header="720" w:footer="726" w:gutter="0"/>
          <w:pgNumType w:start="1"/>
          <w:cols w:space="720"/>
          <w:docGrid w:linePitch="326"/>
        </w:sectPr>
      </w:pPr>
    </w:p>
    <w:p w14:paraId="4BC8FE6E" w14:textId="77777777" w:rsidR="00285440" w:rsidRDefault="00285440" w:rsidP="003C1700">
      <w:pPr>
        <w:pStyle w:val="a0"/>
        <w:keepNext/>
      </w:pPr>
      <w:r>
        <w:lastRenderedPageBreak/>
        <w:t>RUC Int’l Students Office website</w:t>
      </w:r>
      <w:r>
        <w:tab/>
      </w:r>
      <w:r>
        <w:br/>
      </w:r>
      <w:hyperlink r:id="rId58" w:history="1">
        <w:r w:rsidRPr="00B85AC9">
          <w:rPr>
            <w:rStyle w:val="aff9"/>
          </w:rPr>
          <w:t>http://iso.ruc.edu.cn/English/</w:t>
        </w:r>
      </w:hyperlink>
    </w:p>
    <w:p w14:paraId="78D5A4F0" w14:textId="77777777" w:rsidR="00285440" w:rsidRDefault="00285440" w:rsidP="00285440">
      <w:pPr>
        <w:pStyle w:val="a0"/>
      </w:pPr>
      <w:r>
        <w:t>RUC English-language website</w:t>
      </w:r>
      <w:r>
        <w:tab/>
      </w:r>
      <w:r>
        <w:br/>
      </w:r>
      <w:hyperlink r:id="rId59" w:history="1">
        <w:r w:rsidRPr="00B85AC9">
          <w:rPr>
            <w:rStyle w:val="aff9"/>
          </w:rPr>
          <w:t>https://www.ruc.edu.cn/en</w:t>
        </w:r>
      </w:hyperlink>
    </w:p>
    <w:p w14:paraId="3725895E" w14:textId="77777777" w:rsidR="00285440" w:rsidRDefault="00285440" w:rsidP="00285440">
      <w:pPr>
        <w:pStyle w:val="a0"/>
      </w:pPr>
      <w:r>
        <w:t>RUC Chinese-language website</w:t>
      </w:r>
      <w:r>
        <w:tab/>
      </w:r>
      <w:r>
        <w:br/>
      </w:r>
      <w:hyperlink r:id="rId60" w:history="1">
        <w:r w:rsidRPr="00B85AC9">
          <w:rPr>
            <w:rStyle w:val="aff9"/>
          </w:rPr>
          <w:t>https://www.ruc.edu.cn/</w:t>
        </w:r>
      </w:hyperlink>
    </w:p>
    <w:p w14:paraId="3613B07E" w14:textId="77777777" w:rsidR="00285440" w:rsidRDefault="00285440" w:rsidP="00285440">
      <w:pPr>
        <w:pStyle w:val="a0"/>
      </w:pPr>
      <w:r>
        <w:lastRenderedPageBreak/>
        <w:t>RUC library</w:t>
      </w:r>
      <w:r>
        <w:tab/>
      </w:r>
      <w:r>
        <w:br/>
      </w:r>
      <w:hyperlink r:id="rId61" w:history="1">
        <w:r w:rsidRPr="00B85AC9">
          <w:rPr>
            <w:rStyle w:val="aff9"/>
          </w:rPr>
          <w:t>http://www.lib.ruc.edu.cn/</w:t>
        </w:r>
      </w:hyperlink>
    </w:p>
    <w:p w14:paraId="2C66A758" w14:textId="77777777" w:rsidR="00285440" w:rsidRDefault="00285440" w:rsidP="00285440">
      <w:pPr>
        <w:pStyle w:val="a0"/>
      </w:pPr>
      <w:r>
        <w:t>CCSP website</w:t>
      </w:r>
      <w:r>
        <w:tab/>
      </w:r>
      <w:r>
        <w:br/>
      </w:r>
      <w:hyperlink r:id="rId62" w:history="1">
        <w:r w:rsidRPr="00B85AC9">
          <w:rPr>
            <w:rStyle w:val="aff9"/>
          </w:rPr>
          <w:t>http://chinastudies.education/</w:t>
        </w:r>
      </w:hyperlink>
    </w:p>
    <w:p w14:paraId="792E9F13" w14:textId="77777777" w:rsidR="00285440" w:rsidRDefault="00285440" w:rsidP="00285440">
      <w:pPr>
        <w:pStyle w:val="a0"/>
      </w:pPr>
      <w:r>
        <w:t>CCSP application website</w:t>
      </w:r>
      <w:r>
        <w:tab/>
      </w:r>
      <w:r>
        <w:br/>
      </w:r>
      <w:hyperlink r:id="rId63" w:history="1">
        <w:r w:rsidRPr="00B85AC9">
          <w:rPr>
            <w:rStyle w:val="aff9"/>
          </w:rPr>
          <w:t>https://account.chinastudies.education/</w:t>
        </w:r>
      </w:hyperlink>
    </w:p>
    <w:p w14:paraId="0C99A061" w14:textId="77777777" w:rsidR="00285440" w:rsidRDefault="00285440" w:rsidP="00285440">
      <w:pPr>
        <w:pStyle w:val="a0"/>
      </w:pPr>
      <w:r>
        <w:lastRenderedPageBreak/>
        <w:t>Beijing Municipal Public Security Bureau</w:t>
      </w:r>
      <w:r>
        <w:tab/>
      </w:r>
      <w:r>
        <w:br/>
      </w:r>
      <w:hyperlink r:id="rId64" w:history="1">
        <w:r w:rsidRPr="00B85AC9">
          <w:rPr>
            <w:rStyle w:val="aff9"/>
          </w:rPr>
          <w:t>http://www.bjgaj.gov.cn/jjcrj/index.jsp</w:t>
        </w:r>
      </w:hyperlink>
    </w:p>
    <w:p w14:paraId="7CAA621B" w14:textId="77777777" w:rsidR="00285440" w:rsidRDefault="00285440" w:rsidP="00285440">
      <w:pPr>
        <w:pStyle w:val="a0"/>
      </w:pPr>
      <w:r>
        <w:t>Updated RUC academic calendar</w:t>
      </w:r>
      <w:r>
        <w:tab/>
      </w:r>
      <w:r>
        <w:br/>
      </w:r>
      <w:hyperlink r:id="rId65" w:history="1">
        <w:r w:rsidRPr="00B85AC9">
          <w:rPr>
            <w:rStyle w:val="aff9"/>
          </w:rPr>
          <w:t>https://www.ruc.edu.cn/calendar</w:t>
        </w:r>
      </w:hyperlink>
    </w:p>
    <w:p w14:paraId="2F82A0D8" w14:textId="77777777" w:rsidR="00285440" w:rsidRDefault="00285440" w:rsidP="00285440">
      <w:pPr>
        <w:pStyle w:val="a0"/>
      </w:pPr>
      <w:r>
        <w:lastRenderedPageBreak/>
        <w:t>School of International Studies website</w:t>
      </w:r>
      <w:r>
        <w:tab/>
      </w:r>
      <w:r>
        <w:br/>
      </w:r>
      <w:hyperlink r:id="rId66" w:history="1">
        <w:r w:rsidRPr="00B85AC9">
          <w:rPr>
            <w:rStyle w:val="aff9"/>
          </w:rPr>
          <w:t>http://sis.ruc.edu.cn/</w:t>
        </w:r>
      </w:hyperlink>
    </w:p>
    <w:p w14:paraId="41613BD6" w14:textId="77777777" w:rsidR="00E969DE" w:rsidRDefault="00285440" w:rsidP="00E969DE">
      <w:pPr>
        <w:pStyle w:val="a0"/>
      </w:pPr>
      <w:r>
        <w:t>Chinese Government Scholarship website</w:t>
      </w:r>
      <w:r>
        <w:tab/>
      </w:r>
      <w:r>
        <w:br/>
      </w:r>
      <w:hyperlink r:id="rId67" w:history="1">
        <w:r w:rsidRPr="00B85AC9">
          <w:rPr>
            <w:rStyle w:val="aff9"/>
          </w:rPr>
          <w:t>http://www.campuschina.org/</w:t>
        </w:r>
      </w:hyperlink>
    </w:p>
    <w:p w14:paraId="4A415184" w14:textId="77777777" w:rsidR="00B564F6" w:rsidRDefault="00B564F6" w:rsidP="003C1700">
      <w:pPr>
        <w:sectPr w:rsidR="00B564F6" w:rsidSect="00B564F6">
          <w:type w:val="continuous"/>
          <w:pgSz w:w="11906" w:h="16838" w:code="9"/>
          <w:pgMar w:top="1474" w:right="1418" w:bottom="1474" w:left="1418" w:header="720" w:footer="726" w:gutter="0"/>
          <w:pgNumType w:start="1"/>
          <w:cols w:num="2" w:space="397"/>
          <w:docGrid w:linePitch="326"/>
        </w:sectPr>
      </w:pPr>
    </w:p>
    <w:p w14:paraId="46E10773" w14:textId="77777777" w:rsidR="003C1700" w:rsidRDefault="003C1700" w:rsidP="003C1700"/>
    <w:p w14:paraId="41E7A018" w14:textId="77777777" w:rsidR="008E39AA" w:rsidRDefault="008E39AA" w:rsidP="003C1700">
      <w:r>
        <w:rPr>
          <w:noProof/>
          <w:lang w:eastAsia="zh-CN"/>
        </w:rPr>
        <w:drawing>
          <wp:anchor distT="0" distB="0" distL="114300" distR="114300" simplePos="0" relativeHeight="251663360" behindDoc="1" locked="0" layoutInCell="1" allowOverlap="1" wp14:anchorId="7CC57C00" wp14:editId="3F32FBA5">
            <wp:simplePos x="897147" y="4028536"/>
            <wp:positionH relativeFrom="page">
              <wp:align>center</wp:align>
            </wp:positionH>
            <wp:positionV relativeFrom="margin">
              <wp:align>bottom</wp:align>
            </wp:positionV>
            <wp:extent cx="7560000" cy="556920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8">
                      <a:extLst>
                        <a:ext uri="{28A0092B-C50C-407E-A947-70E740481C1C}">
                          <a14:useLocalDpi xmlns:a14="http://schemas.microsoft.com/office/drawing/2010/main" val="0"/>
                        </a:ext>
                      </a:extLst>
                    </a:blip>
                    <a:srcRect l="12882" r="10732"/>
                    <a:stretch/>
                  </pic:blipFill>
                  <pic:spPr bwMode="auto">
                    <a:xfrm>
                      <a:off x="0" y="0"/>
                      <a:ext cx="7560000" cy="5569200"/>
                    </a:xfrm>
                    <a:prstGeom prst="rect">
                      <a:avLst/>
                    </a:prstGeom>
                    <a:noFill/>
                    <a:ln>
                      <a:noFill/>
                    </a:ln>
                    <a:extLst>
                      <a:ext uri="{53640926-AAD7-44D8-BBD7-CCE9431645EC}">
                        <a14:shadowObscured xmlns:a14="http://schemas.microsoft.com/office/drawing/2010/main"/>
                      </a:ext>
                    </a:extLst>
                  </pic:spPr>
                </pic:pic>
              </a:graphicData>
            </a:graphic>
          </wp:anchor>
        </w:drawing>
      </w:r>
    </w:p>
    <w:sectPr w:rsidR="008E39AA" w:rsidSect="000D3C19">
      <w:type w:val="continuous"/>
      <w:pgSz w:w="11906" w:h="16838" w:code="9"/>
      <w:pgMar w:top="1474" w:right="1418" w:bottom="1474" w:left="1418" w:header="720" w:footer="72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CF115" w14:textId="77777777" w:rsidR="00715865" w:rsidRDefault="00715865" w:rsidP="00A66F23">
      <w:r>
        <w:separator/>
      </w:r>
    </w:p>
  </w:endnote>
  <w:endnote w:type="continuationSeparator" w:id="0">
    <w:p w14:paraId="650FA82C" w14:textId="77777777" w:rsidR="00715865" w:rsidRDefault="00715865" w:rsidP="00A66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2C194" w14:textId="283EB608" w:rsidR="00247E45" w:rsidRDefault="00715865" w:rsidP="00A66F23">
    <w:pPr>
      <w:pStyle w:val="affa"/>
    </w:pPr>
    <w:sdt>
      <w:sdtPr>
        <w:rPr>
          <w:rFonts w:asciiTheme="majorHAnsi" w:eastAsiaTheme="majorEastAsia" w:hAnsiTheme="majorHAnsi" w:cstheme="majorBidi"/>
        </w:rPr>
        <w:id w:val="306900621"/>
        <w:temporary/>
        <w:showingPlcHdr/>
      </w:sdtPr>
      <w:sdtEndPr/>
      <w:sdtContent>
        <w:r w:rsidR="00247E45">
          <w:rPr>
            <w:rFonts w:asciiTheme="majorHAnsi" w:eastAsiaTheme="majorEastAsia" w:hAnsiTheme="majorHAnsi" w:cstheme="majorBidi"/>
          </w:rPr>
          <w:t>[Type text]</w:t>
        </w:r>
      </w:sdtContent>
    </w:sdt>
    <w:r w:rsidR="00247E45">
      <w:rPr>
        <w:rFonts w:asciiTheme="majorHAnsi" w:eastAsiaTheme="majorEastAsia" w:hAnsiTheme="majorHAnsi" w:cstheme="majorBidi"/>
      </w:rPr>
      <w:ptab w:relativeTo="margin" w:alignment="right" w:leader="none"/>
    </w:r>
    <w:r w:rsidR="00247E45">
      <w:rPr>
        <w:rFonts w:asciiTheme="majorHAnsi" w:eastAsiaTheme="majorEastAsia" w:hAnsiTheme="majorHAnsi" w:cstheme="majorBidi"/>
      </w:rPr>
      <w:t xml:space="preserve">Page </w:t>
    </w:r>
    <w:r w:rsidR="00247E45">
      <w:fldChar w:fldCharType="begin"/>
    </w:r>
    <w:r w:rsidR="00247E45">
      <w:instrText xml:space="preserve"> PAGE   \* MERGEFORMAT </w:instrText>
    </w:r>
    <w:r w:rsidR="00247E45">
      <w:fldChar w:fldCharType="separate"/>
    </w:r>
    <w:r w:rsidR="00247E45" w:rsidRPr="005C0F56">
      <w:rPr>
        <w:rFonts w:asciiTheme="majorHAnsi" w:eastAsiaTheme="majorEastAsia" w:hAnsiTheme="majorHAnsi" w:cstheme="majorBidi"/>
        <w:noProof/>
      </w:rPr>
      <w:t>4</w:t>
    </w:r>
    <w:r w:rsidR="00247E45">
      <w:rPr>
        <w:rFonts w:asciiTheme="majorHAnsi" w:eastAsiaTheme="majorEastAsia" w:hAnsiTheme="majorHAnsi" w:cstheme="majorBidi"/>
        <w:noProof/>
      </w:rPr>
      <w:fldChar w:fldCharType="end"/>
    </w:r>
    <w:r w:rsidR="000C326C">
      <w:rPr>
        <w:noProof/>
        <w:lang w:eastAsia="zh-CN"/>
      </w:rPr>
      <mc:AlternateContent>
        <mc:Choice Requires="wpg">
          <w:drawing>
            <wp:anchor distT="0" distB="0" distL="114300" distR="114300" simplePos="0" relativeHeight="251643904" behindDoc="0" locked="0" layoutInCell="0" allowOverlap="1" wp14:anchorId="493383D9" wp14:editId="43297372">
              <wp:simplePos x="0" y="0"/>
              <wp:positionH relativeFrom="page">
                <wp:align>center</wp:align>
              </wp:positionH>
              <wp:positionV relativeFrom="page">
                <wp:align>bottom</wp:align>
              </wp:positionV>
              <wp:extent cx="7757160" cy="822960"/>
              <wp:effectExtent l="0" t="0" r="254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wps:spPr>
                      <wps:bodyPr/>
                    </wps:wsp>
                    <wps:wsp>
                      <wps:cNvPr id="443" name="Rectangle 443"/>
                      <wps:cNvSpPr>
                        <a:spLocks noChangeArrowheads="1"/>
                      </wps:cNvSpPr>
                      <wps:spPr bwMode="auto">
                        <a:xfrm>
                          <a:off x="8" y="9"/>
                          <a:ext cx="4031" cy="1439"/>
                        </a:xfrm>
                        <a:prstGeom prst="rect">
                          <a:avLst/>
                        </a:prstGeom>
                        <a:noFill/>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B7F98C" id="Group 441" o:spid="_x0000_s1026" style="position:absolute;margin-left:0;margin-top:0;width:610.8pt;height:64.8pt;flip:y;z-index:25164390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0C326C">
      <w:rPr>
        <w:noProof/>
        <w:lang w:eastAsia="zh-CN"/>
      </w:rPr>
      <mc:AlternateContent>
        <mc:Choice Requires="wps">
          <w:drawing>
            <wp:anchor distT="0" distB="0" distL="114300" distR="114300" simplePos="0" relativeHeight="251645952" behindDoc="0" locked="0" layoutInCell="1" allowOverlap="1" wp14:anchorId="72D5EF24" wp14:editId="13FD006A">
              <wp:simplePos x="0" y="0"/>
              <wp:positionH relativeFrom="leftMargin">
                <wp:align>center</wp:align>
              </wp:positionH>
              <wp:positionV relativeFrom="page">
                <wp:align>bottom</wp:align>
              </wp:positionV>
              <wp:extent cx="90805" cy="822960"/>
              <wp:effectExtent l="0" t="0" r="4445" b="444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0E4F9" id="Rectangle 444" o:spid="_x0000_s1026" style="position:absolute;margin-left:0;margin-top:0;width:7.15pt;height:64.8pt;z-index:25164595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0C326C">
      <w:rPr>
        <w:noProof/>
        <w:lang w:eastAsia="zh-CN"/>
      </w:rPr>
      <mc:AlternateContent>
        <mc:Choice Requires="wps">
          <w:drawing>
            <wp:anchor distT="0" distB="0" distL="114300" distR="114300" simplePos="0" relativeHeight="251644928" behindDoc="0" locked="0" layoutInCell="1" allowOverlap="1" wp14:anchorId="13E02591" wp14:editId="793FFAF4">
              <wp:simplePos x="0" y="0"/>
              <wp:positionH relativeFrom="rightMargin">
                <wp:align>center</wp:align>
              </wp:positionH>
              <wp:positionV relativeFrom="page">
                <wp:align>bottom</wp:align>
              </wp:positionV>
              <wp:extent cx="91440" cy="822960"/>
              <wp:effectExtent l="0" t="0" r="3810" b="4445"/>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71A996" id="Rectangle 445" o:spid="_x0000_s1026" style="position:absolute;margin-left:0;margin-top:0;width:7.2pt;height:64.8pt;z-index:25164492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47BFD" w14:textId="79BA264A" w:rsidR="00247E45" w:rsidRPr="000735B8" w:rsidRDefault="000C326C">
    <w:pPr>
      <w:pStyle w:val="affa"/>
      <w:rPr>
        <w:rFonts w:ascii="Arial" w:hAnsi="Arial" w:cs="Arial"/>
        <w:color w:val="FFFFFF" w:themeColor="background1"/>
        <w:szCs w:val="22"/>
      </w:rPr>
    </w:pPr>
    <w:r>
      <w:rPr>
        <w:rFonts w:ascii="Arial" w:hAnsi="Arial" w:cs="Arial"/>
        <w:noProof/>
        <w:color w:val="FFFFFF" w:themeColor="background1"/>
        <w:szCs w:val="22"/>
        <w:lang w:eastAsia="zh-CN"/>
      </w:rPr>
      <mc:AlternateContent>
        <mc:Choice Requires="wpg">
          <w:drawing>
            <wp:anchor distT="0" distB="0" distL="114300" distR="114300" simplePos="0" relativeHeight="251665408" behindDoc="1" locked="0" layoutInCell="1" allowOverlap="1" wp14:anchorId="207860FF" wp14:editId="3B7E5CC8">
              <wp:simplePos x="0" y="0"/>
              <wp:positionH relativeFrom="column">
                <wp:posOffset>-900430</wp:posOffset>
              </wp:positionH>
              <wp:positionV relativeFrom="page">
                <wp:posOffset>9756140</wp:posOffset>
              </wp:positionV>
              <wp:extent cx="7559675" cy="9359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935990"/>
                        <a:chOff x="0" y="0"/>
                        <a:chExt cx="7560000" cy="936000"/>
                      </a:xfrm>
                    </wpg:grpSpPr>
                    <wps:wsp>
                      <wps:cNvPr id="33" name="Rectangle 33"/>
                      <wps:cNvSpPr/>
                      <wps:spPr>
                        <a:xfrm>
                          <a:off x="0" y="0"/>
                          <a:ext cx="7560000" cy="936000"/>
                        </a:xfrm>
                        <a:prstGeom prst="rect">
                          <a:avLst/>
                        </a:prstGeom>
                        <a:solidFill>
                          <a:srgbClr val="A500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
                        <a:stretch>
                          <a:fillRect/>
                        </a:stretch>
                      </pic:blipFill>
                      <pic:spPr>
                        <a:xfrm>
                          <a:off x="4349363" y="254442"/>
                          <a:ext cx="2061845" cy="4171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D3B7EA" id="Group 35" o:spid="_x0000_s1026" style="position:absolute;margin-left:-70.9pt;margin-top:768.2pt;width:595.25pt;height:73.7pt;z-index:-251651072;mso-position-vertical-relative:page;mso-width-relative:margin;mso-height-relative:margin" coordsize="75600,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">
              <v:rect id="Rectangle 33" o:spid="_x0000_s1027" style="position:absolute;width:7560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" fillcolor="#a5002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43493;top:2544;width:2061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">
                <v:imagedata r:id="rId2" o:title=""/>
              </v:shape>
              <w10:wrap anchory="page"/>
            </v:group>
          </w:pict>
        </mc:Fallback>
      </mc:AlternateContent>
    </w:r>
    <w:hyperlink r:id="rId3" w:history="1">
      <w:r w:rsidR="00247E45" w:rsidRPr="000735B8">
        <w:rPr>
          <w:rStyle w:val="aff9"/>
          <w:rFonts w:ascii="Arial" w:hAnsi="Arial" w:cs="Arial"/>
          <w:color w:val="FFFFFF" w:themeColor="background1"/>
          <w:szCs w:val="22"/>
        </w:rPr>
        <w:t>asiaeurope.education</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12B6" w14:textId="7D269044" w:rsidR="00247E45" w:rsidRDefault="000C326C">
    <w:pPr>
      <w:pStyle w:val="affa"/>
    </w:pPr>
    <w:r>
      <w:rPr>
        <w:noProof/>
        <w:lang w:eastAsia="zh-CN"/>
      </w:rPr>
      <mc:AlternateContent>
        <mc:Choice Requires="wpg">
          <w:drawing>
            <wp:anchor distT="0" distB="0" distL="114300" distR="114300" simplePos="0" relativeHeight="251670528" behindDoc="0" locked="0" layoutInCell="1" allowOverlap="1" wp14:anchorId="30628AB2" wp14:editId="0C037EDD">
              <wp:simplePos x="0" y="0"/>
              <wp:positionH relativeFrom="column">
                <wp:posOffset>-1260475</wp:posOffset>
              </wp:positionH>
              <wp:positionV relativeFrom="paragraph">
                <wp:posOffset>-4446270</wp:posOffset>
              </wp:positionV>
              <wp:extent cx="7560310" cy="506857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068570"/>
                        <a:chOff x="0" y="0"/>
                        <a:chExt cx="7560000" cy="5068800"/>
                      </a:xfrm>
                    </wpg:grpSpPr>
                    <wpg:grpSp>
                      <wpg:cNvPr id="27" name="Group 27"/>
                      <wpg:cNvGrpSpPr/>
                      <wpg:grpSpPr>
                        <a:xfrm>
                          <a:off x="0" y="0"/>
                          <a:ext cx="7560000" cy="5068800"/>
                          <a:chOff x="0" y="0"/>
                          <a:chExt cx="7560000" cy="5068800"/>
                        </a:xfrm>
                      </wpg:grpSpPr>
                      <wpg:grpSp>
                        <wpg:cNvPr id="39" name="Group 39"/>
                        <wpg:cNvGrpSpPr/>
                        <wpg:grpSpPr>
                          <a:xfrm>
                            <a:off x="0" y="0"/>
                            <a:ext cx="7560000" cy="5068800"/>
                            <a:chOff x="0" y="0"/>
                            <a:chExt cx="7559675" cy="5067935"/>
                          </a:xfrm>
                        </wpg:grpSpPr>
                        <wps:wsp>
                          <wps:cNvPr id="38" name="Rectangle 38"/>
                          <wps:cNvSpPr/>
                          <wps:spPr>
                            <a:xfrm>
                              <a:off x="0" y="0"/>
                              <a:ext cx="7559675" cy="5067935"/>
                            </a:xfrm>
                            <a:prstGeom prst="rect">
                              <a:avLst/>
                            </a:prstGeom>
                            <a:solidFill>
                              <a:srgbClr val="F5F5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1"/>
                            <a:stretch>
                              <a:fillRect/>
                            </a:stretch>
                          </pic:blipFill>
                          <pic:spPr>
                            <a:xfrm>
                              <a:off x="938254" y="1248355"/>
                              <a:ext cx="5687695" cy="2894330"/>
                            </a:xfrm>
                            <a:prstGeom prst="rect">
                              <a:avLst/>
                            </a:prstGeom>
                          </pic:spPr>
                        </pic:pic>
                      </wpg:grpSp>
                      <wps:wsp>
                        <wps:cNvPr id="217" name="Text Box 2"/>
                        <wps:cNvSpPr txBox="1">
                          <a:spLocks noChangeArrowheads="1"/>
                        </wps:cNvSpPr>
                        <wps:spPr bwMode="auto">
                          <a:xfrm>
                            <a:off x="2967487" y="1975449"/>
                            <a:ext cx="1656080" cy="603250"/>
                          </a:xfrm>
                          <a:prstGeom prst="rect">
                            <a:avLst/>
                          </a:prstGeom>
                          <a:noFill/>
                          <a:ln w="9525">
                            <a:noFill/>
                            <a:miter lim="800000"/>
                            <a:headEnd/>
                            <a:tailEnd/>
                          </a:ln>
                        </wps:spPr>
                        <wps:txbx>
                          <w:txbxContent>
                            <w:p w14:paraId="5E0ACEFC" w14:textId="77777777" w:rsidR="00247E45" w:rsidRPr="00213F5C" w:rsidRDefault="00247E45" w:rsidP="00247E45">
                              <w:pPr>
                                <w:spacing w:after="0" w:line="240" w:lineRule="auto"/>
                                <w:jc w:val="center"/>
                                <w:rPr>
                                  <w:rFonts w:ascii="Arial" w:hAnsi="Arial" w:cs="Arial"/>
                                  <w:sz w:val="14"/>
                                  <w:szCs w:val="14"/>
                                </w:rPr>
                              </w:pPr>
                              <w:r w:rsidRPr="00213F5C">
                                <w:rPr>
                                  <w:rFonts w:ascii="Arial" w:hAnsi="Arial" w:cs="Arial"/>
                                  <w:sz w:val="14"/>
                                  <w:szCs w:val="14"/>
                                </w:rPr>
                                <w:t>+86 010 62510626</w:t>
                              </w:r>
                            </w:p>
                            <w:p w14:paraId="5FB37B7A" w14:textId="77777777" w:rsidR="00247E45" w:rsidRPr="00E74E2F" w:rsidRDefault="00247E45" w:rsidP="00247E45">
                              <w:pPr>
                                <w:spacing w:after="0" w:line="240" w:lineRule="auto"/>
                                <w:jc w:val="center"/>
                                <w:rPr>
                                  <w:rFonts w:ascii="Arial" w:hAnsi="Arial" w:cs="Arial"/>
                                  <w:sz w:val="14"/>
                                  <w:szCs w:val="14"/>
                                </w:rPr>
                              </w:pPr>
                              <w:r w:rsidRPr="00213F5C">
                                <w:rPr>
                                  <w:rFonts w:ascii="Arial" w:hAnsi="Arial" w:cs="Arial"/>
                                  <w:sz w:val="14"/>
                                  <w:szCs w:val="14"/>
                                </w:rPr>
                                <w:t>(Fax: +86 010 62511350)</w:t>
                              </w:r>
                            </w:p>
                          </w:txbxContent>
                        </wps:txbx>
                        <wps:bodyPr rot="0" vert="horz" wrap="square" lIns="36000" tIns="36000" rIns="36000" bIns="36000" anchor="ctr" anchorCtr="0">
                          <a:noAutofit/>
                        </wps:bodyPr>
                      </wps:wsp>
                      <wps:wsp>
                        <wps:cNvPr id="10" name="Text Box 2"/>
                        <wps:cNvSpPr txBox="1">
                          <a:spLocks noChangeArrowheads="1"/>
                        </wps:cNvSpPr>
                        <wps:spPr bwMode="auto">
                          <a:xfrm>
                            <a:off x="4675517" y="1975449"/>
                            <a:ext cx="1716405" cy="603250"/>
                          </a:xfrm>
                          <a:prstGeom prst="rect">
                            <a:avLst/>
                          </a:prstGeom>
                          <a:noFill/>
                          <a:ln w="9525">
                            <a:noFill/>
                            <a:miter lim="800000"/>
                            <a:headEnd/>
                            <a:tailEnd/>
                          </a:ln>
                        </wps:spPr>
                        <wps:txbx>
                          <w:txbxContent>
                            <w:p w14:paraId="26FD3360" w14:textId="77777777" w:rsidR="00247E45" w:rsidRPr="00E74E2F" w:rsidRDefault="00247E45" w:rsidP="00247E45">
                              <w:pPr>
                                <w:spacing w:after="0" w:line="240" w:lineRule="auto"/>
                                <w:jc w:val="center"/>
                                <w:rPr>
                                  <w:rFonts w:ascii="Arial" w:hAnsi="Arial" w:cs="Arial"/>
                                  <w:sz w:val="14"/>
                                  <w:szCs w:val="14"/>
                                </w:rPr>
                              </w:pPr>
                              <w:r w:rsidRPr="009E574B">
                                <w:rPr>
                                  <w:rFonts w:ascii="Arial" w:hAnsi="Arial" w:cs="Arial"/>
                                  <w:sz w:val="14"/>
                                  <w:szCs w:val="14"/>
                                </w:rPr>
                                <w:t>doublema</w:t>
                              </w:r>
                              <w:r w:rsidRPr="005F11A0">
                                <w:rPr>
                                  <w:rFonts w:ascii="Arial" w:hAnsi="Arial" w:cs="Arial"/>
                                  <w:sz w:val="14"/>
                                  <w:szCs w:val="14"/>
                                </w:rPr>
                                <w:t>@ruc.edu.cn</w:t>
                              </w:r>
                            </w:p>
                          </w:txbxContent>
                        </wps:txbx>
                        <wps:bodyPr rot="0" vert="horz" wrap="square" lIns="36000" tIns="36000" rIns="36000" bIns="36000" anchor="ctr" anchorCtr="0">
                          <a:noAutofit/>
                        </wps:bodyPr>
                      </wps:wsp>
                      <wps:wsp>
                        <wps:cNvPr id="14" name="Text Box 2"/>
                        <wps:cNvSpPr txBox="1">
                          <a:spLocks noChangeArrowheads="1"/>
                        </wps:cNvSpPr>
                        <wps:spPr bwMode="auto">
                          <a:xfrm>
                            <a:off x="1190445" y="1975449"/>
                            <a:ext cx="1715770" cy="603250"/>
                          </a:xfrm>
                          <a:prstGeom prst="rect">
                            <a:avLst/>
                          </a:prstGeom>
                          <a:noFill/>
                          <a:ln w="9525">
                            <a:noFill/>
                            <a:miter lim="800000"/>
                            <a:headEnd/>
                            <a:tailEnd/>
                          </a:ln>
                        </wps:spPr>
                        <wps:txbx>
                          <w:txbxContent>
                            <w:p w14:paraId="232156EA" w14:textId="77777777" w:rsidR="00247E45" w:rsidRPr="00C14B59" w:rsidRDefault="00247E45" w:rsidP="00247E45">
                              <w:pPr>
                                <w:spacing w:after="0" w:line="240" w:lineRule="auto"/>
                                <w:jc w:val="center"/>
                                <w:rPr>
                                  <w:rFonts w:ascii="Arial" w:hAnsi="Arial" w:cs="Arial"/>
                                  <w:sz w:val="14"/>
                                  <w:szCs w:val="14"/>
                                </w:rPr>
                              </w:pPr>
                              <w:r w:rsidRPr="00C14B59">
                                <w:rPr>
                                  <w:rFonts w:ascii="Arial" w:hAnsi="Arial" w:cs="Arial"/>
                                  <w:sz w:val="14"/>
                                  <w:szCs w:val="14"/>
                                </w:rPr>
                                <w:t>Monday to Friday</w:t>
                              </w:r>
                            </w:p>
                            <w:p w14:paraId="51100F72" w14:textId="77777777" w:rsidR="00247E45" w:rsidRPr="00E74E2F" w:rsidRDefault="00247E45" w:rsidP="00247E45">
                              <w:pPr>
                                <w:spacing w:after="0" w:line="240" w:lineRule="auto"/>
                                <w:jc w:val="center"/>
                                <w:rPr>
                                  <w:rFonts w:ascii="Arial" w:hAnsi="Arial" w:cs="Arial"/>
                                  <w:sz w:val="14"/>
                                  <w:szCs w:val="14"/>
                                </w:rPr>
                              </w:pPr>
                              <w:r w:rsidRPr="00C14B59">
                                <w:rPr>
                                  <w:rFonts w:ascii="Arial" w:hAnsi="Arial" w:cs="Arial"/>
                                  <w:sz w:val="14"/>
                                  <w:szCs w:val="14"/>
                                </w:rPr>
                                <w:t>08:00 – 11:30 and 14:00 – 17:00</w:t>
                              </w:r>
                            </w:p>
                          </w:txbxContent>
                        </wps:txbx>
                        <wps:bodyPr rot="0" vert="horz" wrap="square" lIns="36000" tIns="36000" rIns="36000" bIns="36000" anchor="ctr" anchorCtr="0">
                          <a:noAutofit/>
                        </wps:bodyPr>
                      </wps:wsp>
                      <wps:wsp>
                        <wps:cNvPr id="15" name="Text Box 2"/>
                        <wps:cNvSpPr txBox="1">
                          <a:spLocks noChangeArrowheads="1"/>
                        </wps:cNvSpPr>
                        <wps:spPr bwMode="auto">
                          <a:xfrm>
                            <a:off x="1173192" y="3424686"/>
                            <a:ext cx="2621915" cy="671830"/>
                          </a:xfrm>
                          <a:prstGeom prst="rect">
                            <a:avLst/>
                          </a:prstGeom>
                          <a:noFill/>
                          <a:ln w="9525">
                            <a:noFill/>
                            <a:miter lim="800000"/>
                            <a:headEnd/>
                            <a:tailEnd/>
                          </a:ln>
                        </wps:spPr>
                        <wps:txbx>
                          <w:txbxContent>
                            <w:p w14:paraId="679D8482" w14:textId="77777777" w:rsidR="00247E45" w:rsidRPr="00312942" w:rsidRDefault="00247E45" w:rsidP="00247E45">
                              <w:pPr>
                                <w:spacing w:after="0" w:line="240" w:lineRule="auto"/>
                                <w:jc w:val="center"/>
                                <w:rPr>
                                  <w:rFonts w:ascii="Arial Narrow" w:hAnsi="Arial Narrow" w:cs="Arial"/>
                                  <w:sz w:val="14"/>
                                  <w:szCs w:val="14"/>
                                </w:rPr>
                              </w:pPr>
                              <w:r w:rsidRPr="00312942">
                                <w:rPr>
                                  <w:rFonts w:ascii="Arial Narrow" w:hAnsi="Arial Narrow" w:cs="Arial"/>
                                  <w:sz w:val="14"/>
                                  <w:szCs w:val="14"/>
                                </w:rPr>
                                <w:t>Renmin University of China,</w:t>
                              </w:r>
                            </w:p>
                            <w:p w14:paraId="20F15C66" w14:textId="77777777" w:rsidR="00247E45" w:rsidRPr="00312942" w:rsidRDefault="00247E45" w:rsidP="00247E45">
                              <w:pPr>
                                <w:spacing w:after="0" w:line="240" w:lineRule="auto"/>
                                <w:jc w:val="center"/>
                                <w:rPr>
                                  <w:rFonts w:ascii="Arial Narrow" w:hAnsi="Arial Narrow" w:cs="Arial"/>
                                  <w:sz w:val="14"/>
                                  <w:szCs w:val="14"/>
                                </w:rPr>
                              </w:pPr>
                              <w:r w:rsidRPr="00312942">
                                <w:rPr>
                                  <w:rFonts w:ascii="Arial Narrow" w:hAnsi="Arial Narrow" w:cs="Arial"/>
                                  <w:sz w:val="14"/>
                                  <w:szCs w:val="14"/>
                                </w:rPr>
                                <w:t xml:space="preserve">School of Int’l Studies, </w:t>
                              </w:r>
                              <w:proofErr w:type="spellStart"/>
                              <w:r w:rsidRPr="00312942">
                                <w:rPr>
                                  <w:rFonts w:ascii="Arial Narrow" w:hAnsi="Arial Narrow" w:cs="Arial"/>
                                  <w:sz w:val="14"/>
                                  <w:szCs w:val="14"/>
                                </w:rPr>
                                <w:t>Mingde</w:t>
                              </w:r>
                              <w:proofErr w:type="spellEnd"/>
                              <w:r w:rsidRPr="00312942">
                                <w:rPr>
                                  <w:rFonts w:ascii="Arial Narrow" w:hAnsi="Arial Narrow" w:cs="Arial"/>
                                  <w:sz w:val="14"/>
                                  <w:szCs w:val="14"/>
                                </w:rPr>
                                <w:t xml:space="preserve"> Int’l Building 816B,</w:t>
                              </w:r>
                            </w:p>
                            <w:p w14:paraId="6672817B" w14:textId="77777777" w:rsidR="00247E45" w:rsidRPr="00312942" w:rsidRDefault="00247E45" w:rsidP="00247E45">
                              <w:pPr>
                                <w:spacing w:after="0" w:line="240" w:lineRule="auto"/>
                                <w:jc w:val="center"/>
                                <w:rPr>
                                  <w:rFonts w:ascii="Arial Narrow" w:hAnsi="Arial Narrow" w:cs="Arial"/>
                                  <w:sz w:val="14"/>
                                  <w:szCs w:val="14"/>
                                </w:rPr>
                              </w:pPr>
                              <w:proofErr w:type="spellStart"/>
                              <w:r w:rsidRPr="00312942">
                                <w:rPr>
                                  <w:rFonts w:ascii="Arial Narrow" w:hAnsi="Arial Narrow" w:cs="Arial"/>
                                  <w:sz w:val="14"/>
                                  <w:szCs w:val="14"/>
                                </w:rPr>
                                <w:t>Zhongguancun</w:t>
                              </w:r>
                              <w:proofErr w:type="spellEnd"/>
                              <w:r w:rsidRPr="00312942">
                                <w:rPr>
                                  <w:rFonts w:ascii="Arial Narrow" w:hAnsi="Arial Narrow" w:cs="Arial"/>
                                  <w:sz w:val="14"/>
                                  <w:szCs w:val="14"/>
                                </w:rPr>
                                <w:t xml:space="preserve"> St. 59, </w:t>
                              </w:r>
                              <w:proofErr w:type="spellStart"/>
                              <w:r w:rsidRPr="00312942">
                                <w:rPr>
                                  <w:rFonts w:ascii="Arial Narrow" w:hAnsi="Arial Narrow" w:cs="Arial"/>
                                  <w:sz w:val="14"/>
                                  <w:szCs w:val="14"/>
                                </w:rPr>
                                <w:t>Haidian</w:t>
                              </w:r>
                              <w:proofErr w:type="spellEnd"/>
                              <w:r w:rsidRPr="00312942">
                                <w:rPr>
                                  <w:rFonts w:ascii="Arial Narrow" w:hAnsi="Arial Narrow" w:cs="Arial"/>
                                  <w:sz w:val="14"/>
                                  <w:szCs w:val="14"/>
                                </w:rPr>
                                <w:t xml:space="preserve"> District, Beijing 100872, China</w:t>
                              </w:r>
                            </w:p>
                          </w:txbxContent>
                        </wps:txbx>
                        <wps:bodyPr rot="0" vert="horz" wrap="square" lIns="36000" tIns="36000" rIns="36000" bIns="36000" anchor="ctr" anchorCtr="0">
                          <a:noAutofit/>
                        </wps:bodyPr>
                      </wps:wsp>
                      <wps:wsp>
                        <wps:cNvPr id="4" name="Text Box 2"/>
                        <wps:cNvSpPr txBox="1">
                          <a:spLocks noChangeArrowheads="1"/>
                        </wps:cNvSpPr>
                        <wps:spPr bwMode="auto">
                          <a:xfrm>
                            <a:off x="3795623" y="3424686"/>
                            <a:ext cx="2621915" cy="671830"/>
                          </a:xfrm>
                          <a:prstGeom prst="rect">
                            <a:avLst/>
                          </a:prstGeom>
                          <a:noFill/>
                          <a:ln w="9525">
                            <a:noFill/>
                            <a:miter lim="800000"/>
                            <a:headEnd/>
                            <a:tailEnd/>
                          </a:ln>
                        </wps:spPr>
                        <wps:txbx>
                          <w:txbxContent>
                            <w:p w14:paraId="0002839C" w14:textId="77777777" w:rsidR="00247E45" w:rsidRPr="00312942" w:rsidRDefault="00247E45" w:rsidP="00247E45">
                              <w:pPr>
                                <w:spacing w:after="0" w:line="252" w:lineRule="auto"/>
                                <w:jc w:val="center"/>
                                <w:rPr>
                                  <w:rFonts w:ascii="Arial" w:hAnsi="Arial" w:cs="Arial"/>
                                  <w:sz w:val="12"/>
                                  <w:szCs w:val="12"/>
                                  <w:lang w:eastAsia="zh-CN"/>
                                </w:rPr>
                              </w:pPr>
                              <w:r w:rsidRPr="00312942">
                                <w:rPr>
                                  <w:rFonts w:ascii="Arial" w:hAnsi="Arial" w:cs="Arial" w:hint="eastAsia"/>
                                  <w:sz w:val="12"/>
                                  <w:szCs w:val="12"/>
                                  <w:lang w:eastAsia="zh-CN"/>
                                </w:rPr>
                                <w:t>北京市海淀区中关村大街</w:t>
                              </w:r>
                              <w:r w:rsidRPr="00312942">
                                <w:rPr>
                                  <w:rFonts w:ascii="Arial" w:hAnsi="Arial" w:cs="Arial" w:hint="eastAsia"/>
                                  <w:sz w:val="12"/>
                                  <w:szCs w:val="12"/>
                                  <w:lang w:eastAsia="zh-CN"/>
                                </w:rPr>
                                <w:t>59</w:t>
                              </w:r>
                              <w:r w:rsidRPr="00312942">
                                <w:rPr>
                                  <w:rFonts w:ascii="Arial" w:hAnsi="Arial" w:cs="Arial" w:hint="eastAsia"/>
                                  <w:sz w:val="12"/>
                                  <w:szCs w:val="12"/>
                                  <w:lang w:eastAsia="zh-CN"/>
                                </w:rPr>
                                <w:t>号（邮编</w:t>
                              </w:r>
                              <w:r w:rsidRPr="00312942">
                                <w:rPr>
                                  <w:rFonts w:ascii="Arial" w:hAnsi="Arial" w:cs="Arial" w:hint="eastAsia"/>
                                  <w:sz w:val="12"/>
                                  <w:szCs w:val="12"/>
                                  <w:lang w:eastAsia="zh-CN"/>
                                </w:rPr>
                                <w:t>: 100872</w:t>
                              </w:r>
                              <w:r w:rsidRPr="00312942">
                                <w:rPr>
                                  <w:rFonts w:ascii="Arial" w:hAnsi="Arial" w:cs="Arial" w:hint="eastAsia"/>
                                  <w:sz w:val="12"/>
                                  <w:szCs w:val="12"/>
                                  <w:lang w:eastAsia="zh-CN"/>
                                </w:rPr>
                                <w:t>）</w:t>
                              </w:r>
                            </w:p>
                            <w:p w14:paraId="7B7FA2C1" w14:textId="77777777" w:rsidR="00247E45" w:rsidRPr="00312942" w:rsidRDefault="00247E45" w:rsidP="00247E45">
                              <w:pPr>
                                <w:spacing w:after="0" w:line="252" w:lineRule="auto"/>
                                <w:jc w:val="center"/>
                                <w:rPr>
                                  <w:rFonts w:ascii="Arial" w:hAnsi="Arial" w:cs="Arial"/>
                                  <w:sz w:val="12"/>
                                  <w:szCs w:val="12"/>
                                  <w:lang w:eastAsia="zh-CN"/>
                                </w:rPr>
                              </w:pPr>
                              <w:r w:rsidRPr="00312942">
                                <w:rPr>
                                  <w:rFonts w:ascii="Arial" w:hAnsi="Arial" w:cs="Arial" w:hint="eastAsia"/>
                                  <w:sz w:val="12"/>
                                  <w:szCs w:val="12"/>
                                  <w:lang w:eastAsia="zh-CN"/>
                                </w:rPr>
                                <w:t>中国人民大学国际关系学院</w:t>
                              </w:r>
                            </w:p>
                            <w:p w14:paraId="6A93B0F6" w14:textId="77777777" w:rsidR="00247E45" w:rsidRPr="00312942" w:rsidRDefault="00247E45" w:rsidP="00247E45">
                              <w:pPr>
                                <w:spacing w:after="0" w:line="252" w:lineRule="auto"/>
                                <w:jc w:val="center"/>
                                <w:rPr>
                                  <w:rFonts w:ascii="Arial" w:hAnsi="Arial" w:cs="Arial"/>
                                  <w:sz w:val="12"/>
                                  <w:szCs w:val="12"/>
                                </w:rPr>
                              </w:pPr>
                              <w:r w:rsidRPr="00312942">
                                <w:rPr>
                                  <w:rFonts w:ascii="Arial" w:hAnsi="Arial" w:cs="Arial" w:hint="eastAsia"/>
                                  <w:sz w:val="12"/>
                                  <w:szCs w:val="12"/>
                                </w:rPr>
                                <w:t>明德国际楼</w:t>
                              </w:r>
                              <w:r w:rsidRPr="00312942">
                                <w:rPr>
                                  <w:rFonts w:ascii="Arial" w:hAnsi="Arial" w:cs="Arial" w:hint="eastAsia"/>
                                  <w:sz w:val="12"/>
                                  <w:szCs w:val="12"/>
                                </w:rPr>
                                <w:t>816B</w:t>
                              </w:r>
                              <w:r w:rsidRPr="00312942">
                                <w:rPr>
                                  <w:rFonts w:ascii="Arial" w:hAnsi="Arial" w:cs="Arial" w:hint="eastAsia"/>
                                  <w:sz w:val="12"/>
                                  <w:szCs w:val="12"/>
                                </w:rPr>
                                <w:t>室</w:t>
                              </w:r>
                            </w:p>
                          </w:txbxContent>
                        </wps:txbx>
                        <wps:bodyPr rot="0" vert="horz" wrap="square" lIns="36000" tIns="36000" rIns="36000" bIns="36000" anchor="ctr" anchorCtr="0">
                          <a:noAutofit/>
                        </wps:bodyPr>
                      </wps:wsp>
                    </wpg:grpSp>
                    <wps:wsp>
                      <wps:cNvPr id="30" name="Text Box 2"/>
                      <wps:cNvSpPr txBox="1">
                        <a:spLocks noChangeArrowheads="1"/>
                      </wps:cNvSpPr>
                      <wps:spPr bwMode="auto">
                        <a:xfrm>
                          <a:off x="940279" y="86264"/>
                          <a:ext cx="5685670" cy="1120200"/>
                        </a:xfrm>
                        <a:prstGeom prst="rect">
                          <a:avLst/>
                        </a:prstGeom>
                        <a:noFill/>
                        <a:ln w="9525">
                          <a:noFill/>
                          <a:miter lim="800000"/>
                          <a:headEnd/>
                          <a:tailEnd/>
                        </a:ln>
                      </wps:spPr>
                      <wps:txbx>
                        <w:txbxContent>
                          <w:p w14:paraId="20E0084B" w14:textId="77777777" w:rsidR="00247E45" w:rsidRPr="00C12292" w:rsidRDefault="00247E45" w:rsidP="00C12292">
                            <w:pPr>
                              <w:spacing w:after="0" w:line="240" w:lineRule="auto"/>
                              <w:jc w:val="center"/>
                              <w:rPr>
                                <w:rFonts w:ascii="Arial" w:hAnsi="Arial" w:cs="Arial"/>
                                <w:b/>
                                <w:bCs/>
                                <w:color w:val="A5002A"/>
                                <w:sz w:val="24"/>
                                <w:szCs w:val="24"/>
                              </w:rPr>
                            </w:pPr>
                            <w:r w:rsidRPr="00C12292">
                              <w:rPr>
                                <w:rFonts w:ascii="Arial" w:hAnsi="Arial" w:cs="Arial"/>
                                <w:b/>
                                <w:bCs/>
                                <w:color w:val="A5002A"/>
                                <w:sz w:val="24"/>
                                <w:szCs w:val="24"/>
                              </w:rPr>
                              <w:t>CONTACT INFORMATION</w:t>
                            </w:r>
                          </w:p>
                        </w:txbxContent>
                      </wps:txbx>
                      <wps:bodyPr rot="0" vert="horz" wrap="square" lIns="36000" tIns="36000" rIns="36000" bIns="36000" anchor="ctr" anchorCtr="0">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628AB2" id="Group 31" o:spid="_x0000_s1026" style="position:absolute;left:0;text-align:left;margin-left:-99.25pt;margin-top:-350.1pt;width:595.3pt;height:399.1pt;z-index:251670528" coordsize="75600,50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">
              <v:group id="Group 27" o:spid="_x0000_s1027" style="position:absolute;width:75600;height:50688" coordsize="75600,5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39" o:spid="_x0000_s1028" style="position:absolute;width:75600;height:50688" coordsize="75596,5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38" o:spid="_x0000_s1029" style="position:absolute;width:75596;height:50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" fillcolor="#f5f5f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0" type="#_x0000_t75" style="position:absolute;left:9382;top:12483;width:56877;height:2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">
                    <v:imagedata r:id="rId2" o:title=""/>
                  </v:shape>
                </v:group>
                <v:shapetype id="_x0000_t202" coordsize="21600,21600" o:spt="202" path="m,l,21600r21600,l21600,xe">
                  <v:stroke joinstyle="miter"/>
                  <v:path gradientshapeok="t" o:connecttype="rect"/>
                </v:shapetype>
                <v:shape id="Text Box 2" o:spid="_x0000_s1031" type="#_x0000_t202" style="position:absolute;left:29674;top:19754;width:16561;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" filled="f" stroked="f">
                  <v:textbox inset="1mm,1mm,1mm,1mm">
                    <w:txbxContent>
                      <w:p w14:paraId="5E0ACEFC" w14:textId="77777777" w:rsidR="00247E45" w:rsidRPr="00213F5C" w:rsidRDefault="00247E45" w:rsidP="00247E45">
                        <w:pPr>
                          <w:spacing w:after="0" w:line="240" w:lineRule="auto"/>
                          <w:jc w:val="center"/>
                          <w:rPr>
                            <w:rFonts w:ascii="Arial" w:hAnsi="Arial" w:cs="Arial"/>
                            <w:sz w:val="14"/>
                            <w:szCs w:val="14"/>
                          </w:rPr>
                        </w:pPr>
                        <w:r w:rsidRPr="00213F5C">
                          <w:rPr>
                            <w:rFonts w:ascii="Arial" w:hAnsi="Arial" w:cs="Arial"/>
                            <w:sz w:val="14"/>
                            <w:szCs w:val="14"/>
                          </w:rPr>
                          <w:t>+86 010 62510626</w:t>
                        </w:r>
                      </w:p>
                      <w:p w14:paraId="5FB37B7A" w14:textId="77777777" w:rsidR="00247E45" w:rsidRPr="00E74E2F" w:rsidRDefault="00247E45" w:rsidP="00247E45">
                        <w:pPr>
                          <w:spacing w:after="0" w:line="240" w:lineRule="auto"/>
                          <w:jc w:val="center"/>
                          <w:rPr>
                            <w:rFonts w:ascii="Arial" w:hAnsi="Arial" w:cs="Arial"/>
                            <w:sz w:val="14"/>
                            <w:szCs w:val="14"/>
                          </w:rPr>
                        </w:pPr>
                        <w:r w:rsidRPr="00213F5C">
                          <w:rPr>
                            <w:rFonts w:ascii="Arial" w:hAnsi="Arial" w:cs="Arial"/>
                            <w:sz w:val="14"/>
                            <w:szCs w:val="14"/>
                          </w:rPr>
                          <w:t>(Fax: +86 010 62511350)</w:t>
                        </w:r>
                      </w:p>
                    </w:txbxContent>
                  </v:textbox>
                </v:shape>
                <v:shape id="Text Box 2" o:spid="_x0000_s1032" type="#_x0000_t202" style="position:absolute;left:46755;top:19754;width:17164;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" filled="f" stroked="f">
                  <v:textbox inset="1mm,1mm,1mm,1mm">
                    <w:txbxContent>
                      <w:p w14:paraId="26FD3360" w14:textId="77777777" w:rsidR="00247E45" w:rsidRPr="00E74E2F" w:rsidRDefault="00247E45" w:rsidP="00247E45">
                        <w:pPr>
                          <w:spacing w:after="0" w:line="240" w:lineRule="auto"/>
                          <w:jc w:val="center"/>
                          <w:rPr>
                            <w:rFonts w:ascii="Arial" w:hAnsi="Arial" w:cs="Arial"/>
                            <w:sz w:val="14"/>
                            <w:szCs w:val="14"/>
                          </w:rPr>
                        </w:pPr>
                        <w:r w:rsidRPr="009E574B">
                          <w:rPr>
                            <w:rFonts w:ascii="Arial" w:hAnsi="Arial" w:cs="Arial"/>
                            <w:sz w:val="14"/>
                            <w:szCs w:val="14"/>
                          </w:rPr>
                          <w:t>doublema</w:t>
                        </w:r>
                        <w:r w:rsidRPr="005F11A0">
                          <w:rPr>
                            <w:rFonts w:ascii="Arial" w:hAnsi="Arial" w:cs="Arial"/>
                            <w:sz w:val="14"/>
                            <w:szCs w:val="14"/>
                          </w:rPr>
                          <w:t>@ruc.edu.cn</w:t>
                        </w:r>
                      </w:p>
                    </w:txbxContent>
                  </v:textbox>
                </v:shape>
                <v:shape id="Text Box 2" o:spid="_x0000_s1033" type="#_x0000_t202" style="position:absolute;left:11904;top:19754;width:17158;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" filled="f" stroked="f">
                  <v:textbox inset="1mm,1mm,1mm,1mm">
                    <w:txbxContent>
                      <w:p w14:paraId="232156EA" w14:textId="77777777" w:rsidR="00247E45" w:rsidRPr="00C14B59" w:rsidRDefault="00247E45" w:rsidP="00247E45">
                        <w:pPr>
                          <w:spacing w:after="0" w:line="240" w:lineRule="auto"/>
                          <w:jc w:val="center"/>
                          <w:rPr>
                            <w:rFonts w:ascii="Arial" w:hAnsi="Arial" w:cs="Arial"/>
                            <w:sz w:val="14"/>
                            <w:szCs w:val="14"/>
                          </w:rPr>
                        </w:pPr>
                        <w:r w:rsidRPr="00C14B59">
                          <w:rPr>
                            <w:rFonts w:ascii="Arial" w:hAnsi="Arial" w:cs="Arial"/>
                            <w:sz w:val="14"/>
                            <w:szCs w:val="14"/>
                          </w:rPr>
                          <w:t>Monday to Friday</w:t>
                        </w:r>
                      </w:p>
                      <w:p w14:paraId="51100F72" w14:textId="77777777" w:rsidR="00247E45" w:rsidRPr="00E74E2F" w:rsidRDefault="00247E45" w:rsidP="00247E45">
                        <w:pPr>
                          <w:spacing w:after="0" w:line="240" w:lineRule="auto"/>
                          <w:jc w:val="center"/>
                          <w:rPr>
                            <w:rFonts w:ascii="Arial" w:hAnsi="Arial" w:cs="Arial"/>
                            <w:sz w:val="14"/>
                            <w:szCs w:val="14"/>
                          </w:rPr>
                        </w:pPr>
                        <w:r w:rsidRPr="00C14B59">
                          <w:rPr>
                            <w:rFonts w:ascii="Arial" w:hAnsi="Arial" w:cs="Arial"/>
                            <w:sz w:val="14"/>
                            <w:szCs w:val="14"/>
                          </w:rPr>
                          <w:t>08:00 – 11:30 and 14:00 – 17:00</w:t>
                        </w:r>
                      </w:p>
                    </w:txbxContent>
                  </v:textbox>
                </v:shape>
                <v:shape id="Text Box 2" o:spid="_x0000_s1034" type="#_x0000_t202" style="position:absolute;left:11731;top:34246;width:26220;height:6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" filled="f" stroked="f">
                  <v:textbox inset="1mm,1mm,1mm,1mm">
                    <w:txbxContent>
                      <w:p w14:paraId="679D8482" w14:textId="77777777" w:rsidR="00247E45" w:rsidRPr="00312942" w:rsidRDefault="00247E45" w:rsidP="00247E45">
                        <w:pPr>
                          <w:spacing w:after="0" w:line="240" w:lineRule="auto"/>
                          <w:jc w:val="center"/>
                          <w:rPr>
                            <w:rFonts w:ascii="Arial Narrow" w:hAnsi="Arial Narrow" w:cs="Arial"/>
                            <w:sz w:val="14"/>
                            <w:szCs w:val="14"/>
                          </w:rPr>
                        </w:pPr>
                        <w:r w:rsidRPr="00312942">
                          <w:rPr>
                            <w:rFonts w:ascii="Arial Narrow" w:hAnsi="Arial Narrow" w:cs="Arial"/>
                            <w:sz w:val="14"/>
                            <w:szCs w:val="14"/>
                          </w:rPr>
                          <w:t>Renmin University of China,</w:t>
                        </w:r>
                      </w:p>
                      <w:p w14:paraId="20F15C66" w14:textId="77777777" w:rsidR="00247E45" w:rsidRPr="00312942" w:rsidRDefault="00247E45" w:rsidP="00247E45">
                        <w:pPr>
                          <w:spacing w:after="0" w:line="240" w:lineRule="auto"/>
                          <w:jc w:val="center"/>
                          <w:rPr>
                            <w:rFonts w:ascii="Arial Narrow" w:hAnsi="Arial Narrow" w:cs="Arial"/>
                            <w:sz w:val="14"/>
                            <w:szCs w:val="14"/>
                          </w:rPr>
                        </w:pPr>
                        <w:r w:rsidRPr="00312942">
                          <w:rPr>
                            <w:rFonts w:ascii="Arial Narrow" w:hAnsi="Arial Narrow" w:cs="Arial"/>
                            <w:sz w:val="14"/>
                            <w:szCs w:val="14"/>
                          </w:rPr>
                          <w:t xml:space="preserve">School of Int’l Studies, </w:t>
                        </w:r>
                        <w:proofErr w:type="spellStart"/>
                        <w:r w:rsidRPr="00312942">
                          <w:rPr>
                            <w:rFonts w:ascii="Arial Narrow" w:hAnsi="Arial Narrow" w:cs="Arial"/>
                            <w:sz w:val="14"/>
                            <w:szCs w:val="14"/>
                          </w:rPr>
                          <w:t>Mingde</w:t>
                        </w:r>
                        <w:proofErr w:type="spellEnd"/>
                        <w:r w:rsidRPr="00312942">
                          <w:rPr>
                            <w:rFonts w:ascii="Arial Narrow" w:hAnsi="Arial Narrow" w:cs="Arial"/>
                            <w:sz w:val="14"/>
                            <w:szCs w:val="14"/>
                          </w:rPr>
                          <w:t xml:space="preserve"> Int’l Building 816B,</w:t>
                        </w:r>
                      </w:p>
                      <w:p w14:paraId="6672817B" w14:textId="77777777" w:rsidR="00247E45" w:rsidRPr="00312942" w:rsidRDefault="00247E45" w:rsidP="00247E45">
                        <w:pPr>
                          <w:spacing w:after="0" w:line="240" w:lineRule="auto"/>
                          <w:jc w:val="center"/>
                          <w:rPr>
                            <w:rFonts w:ascii="Arial Narrow" w:hAnsi="Arial Narrow" w:cs="Arial"/>
                            <w:sz w:val="14"/>
                            <w:szCs w:val="14"/>
                          </w:rPr>
                        </w:pPr>
                        <w:proofErr w:type="spellStart"/>
                        <w:r w:rsidRPr="00312942">
                          <w:rPr>
                            <w:rFonts w:ascii="Arial Narrow" w:hAnsi="Arial Narrow" w:cs="Arial"/>
                            <w:sz w:val="14"/>
                            <w:szCs w:val="14"/>
                          </w:rPr>
                          <w:t>Zhongguancun</w:t>
                        </w:r>
                        <w:proofErr w:type="spellEnd"/>
                        <w:r w:rsidRPr="00312942">
                          <w:rPr>
                            <w:rFonts w:ascii="Arial Narrow" w:hAnsi="Arial Narrow" w:cs="Arial"/>
                            <w:sz w:val="14"/>
                            <w:szCs w:val="14"/>
                          </w:rPr>
                          <w:t xml:space="preserve"> St. 59, </w:t>
                        </w:r>
                        <w:proofErr w:type="spellStart"/>
                        <w:r w:rsidRPr="00312942">
                          <w:rPr>
                            <w:rFonts w:ascii="Arial Narrow" w:hAnsi="Arial Narrow" w:cs="Arial"/>
                            <w:sz w:val="14"/>
                            <w:szCs w:val="14"/>
                          </w:rPr>
                          <w:t>Haidian</w:t>
                        </w:r>
                        <w:proofErr w:type="spellEnd"/>
                        <w:r w:rsidRPr="00312942">
                          <w:rPr>
                            <w:rFonts w:ascii="Arial Narrow" w:hAnsi="Arial Narrow" w:cs="Arial"/>
                            <w:sz w:val="14"/>
                            <w:szCs w:val="14"/>
                          </w:rPr>
                          <w:t xml:space="preserve"> District, Beijing 100872, China</w:t>
                        </w:r>
                      </w:p>
                    </w:txbxContent>
                  </v:textbox>
                </v:shape>
                <v:shape id="Text Box 2" o:spid="_x0000_s1035" type="#_x0000_t202" style="position:absolute;left:37956;top:34246;width:26219;height:6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" filled="f" stroked="f">
                  <v:textbox inset="1mm,1mm,1mm,1mm">
                    <w:txbxContent>
                      <w:p w14:paraId="0002839C" w14:textId="77777777" w:rsidR="00247E45" w:rsidRPr="00312942" w:rsidRDefault="00247E45" w:rsidP="00247E45">
                        <w:pPr>
                          <w:spacing w:after="0" w:line="252" w:lineRule="auto"/>
                          <w:jc w:val="center"/>
                          <w:rPr>
                            <w:rFonts w:ascii="Arial" w:hAnsi="Arial" w:cs="Arial"/>
                            <w:sz w:val="12"/>
                            <w:szCs w:val="12"/>
                            <w:lang w:eastAsia="zh-CN"/>
                          </w:rPr>
                        </w:pPr>
                        <w:r w:rsidRPr="00312942">
                          <w:rPr>
                            <w:rFonts w:ascii="Arial" w:hAnsi="Arial" w:cs="Arial" w:hint="eastAsia"/>
                            <w:sz w:val="12"/>
                            <w:szCs w:val="12"/>
                            <w:lang w:eastAsia="zh-CN"/>
                          </w:rPr>
                          <w:t>北京市海淀区中关村大街</w:t>
                        </w:r>
                        <w:r w:rsidRPr="00312942">
                          <w:rPr>
                            <w:rFonts w:ascii="Arial" w:hAnsi="Arial" w:cs="Arial" w:hint="eastAsia"/>
                            <w:sz w:val="12"/>
                            <w:szCs w:val="12"/>
                            <w:lang w:eastAsia="zh-CN"/>
                          </w:rPr>
                          <w:t>59</w:t>
                        </w:r>
                        <w:r w:rsidRPr="00312942">
                          <w:rPr>
                            <w:rFonts w:ascii="Arial" w:hAnsi="Arial" w:cs="Arial" w:hint="eastAsia"/>
                            <w:sz w:val="12"/>
                            <w:szCs w:val="12"/>
                            <w:lang w:eastAsia="zh-CN"/>
                          </w:rPr>
                          <w:t>号（邮编</w:t>
                        </w:r>
                        <w:r w:rsidRPr="00312942">
                          <w:rPr>
                            <w:rFonts w:ascii="Arial" w:hAnsi="Arial" w:cs="Arial" w:hint="eastAsia"/>
                            <w:sz w:val="12"/>
                            <w:szCs w:val="12"/>
                            <w:lang w:eastAsia="zh-CN"/>
                          </w:rPr>
                          <w:t>: 100872</w:t>
                        </w:r>
                        <w:r w:rsidRPr="00312942">
                          <w:rPr>
                            <w:rFonts w:ascii="Arial" w:hAnsi="Arial" w:cs="Arial" w:hint="eastAsia"/>
                            <w:sz w:val="12"/>
                            <w:szCs w:val="12"/>
                            <w:lang w:eastAsia="zh-CN"/>
                          </w:rPr>
                          <w:t>）</w:t>
                        </w:r>
                      </w:p>
                      <w:p w14:paraId="7B7FA2C1" w14:textId="77777777" w:rsidR="00247E45" w:rsidRPr="00312942" w:rsidRDefault="00247E45" w:rsidP="00247E45">
                        <w:pPr>
                          <w:spacing w:after="0" w:line="252" w:lineRule="auto"/>
                          <w:jc w:val="center"/>
                          <w:rPr>
                            <w:rFonts w:ascii="Arial" w:hAnsi="Arial" w:cs="Arial"/>
                            <w:sz w:val="12"/>
                            <w:szCs w:val="12"/>
                            <w:lang w:eastAsia="zh-CN"/>
                          </w:rPr>
                        </w:pPr>
                        <w:r w:rsidRPr="00312942">
                          <w:rPr>
                            <w:rFonts w:ascii="Arial" w:hAnsi="Arial" w:cs="Arial" w:hint="eastAsia"/>
                            <w:sz w:val="12"/>
                            <w:szCs w:val="12"/>
                            <w:lang w:eastAsia="zh-CN"/>
                          </w:rPr>
                          <w:t>中国人民大学国际关系学院</w:t>
                        </w:r>
                      </w:p>
                      <w:p w14:paraId="6A93B0F6" w14:textId="77777777" w:rsidR="00247E45" w:rsidRPr="00312942" w:rsidRDefault="00247E45" w:rsidP="00247E45">
                        <w:pPr>
                          <w:spacing w:after="0" w:line="252" w:lineRule="auto"/>
                          <w:jc w:val="center"/>
                          <w:rPr>
                            <w:rFonts w:ascii="Arial" w:hAnsi="Arial" w:cs="Arial"/>
                            <w:sz w:val="12"/>
                            <w:szCs w:val="12"/>
                          </w:rPr>
                        </w:pPr>
                        <w:r w:rsidRPr="00312942">
                          <w:rPr>
                            <w:rFonts w:ascii="Arial" w:hAnsi="Arial" w:cs="Arial" w:hint="eastAsia"/>
                            <w:sz w:val="12"/>
                            <w:szCs w:val="12"/>
                          </w:rPr>
                          <w:t>明德国际楼</w:t>
                        </w:r>
                        <w:r w:rsidRPr="00312942">
                          <w:rPr>
                            <w:rFonts w:ascii="Arial" w:hAnsi="Arial" w:cs="Arial" w:hint="eastAsia"/>
                            <w:sz w:val="12"/>
                            <w:szCs w:val="12"/>
                          </w:rPr>
                          <w:t>816B</w:t>
                        </w:r>
                        <w:r w:rsidRPr="00312942">
                          <w:rPr>
                            <w:rFonts w:ascii="Arial" w:hAnsi="Arial" w:cs="Arial" w:hint="eastAsia"/>
                            <w:sz w:val="12"/>
                            <w:szCs w:val="12"/>
                          </w:rPr>
                          <w:t>室</w:t>
                        </w:r>
                      </w:p>
                    </w:txbxContent>
                  </v:textbox>
                </v:shape>
              </v:group>
              <v:shape id="Text Box 2" o:spid="_x0000_s1036" type="#_x0000_t202" style="position:absolute;left:9402;top:862;width:56857;height:1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" filled="f" stroked="f">
                <v:textbox inset="1mm,1mm,1mm,1mm">
                  <w:txbxContent>
                    <w:p w14:paraId="20E0084B" w14:textId="77777777" w:rsidR="00247E45" w:rsidRPr="00C12292" w:rsidRDefault="00247E45" w:rsidP="00C12292">
                      <w:pPr>
                        <w:spacing w:after="0" w:line="240" w:lineRule="auto"/>
                        <w:jc w:val="center"/>
                        <w:rPr>
                          <w:rFonts w:ascii="Arial" w:hAnsi="Arial" w:cs="Arial"/>
                          <w:b/>
                          <w:bCs/>
                          <w:color w:val="A5002A"/>
                          <w:sz w:val="24"/>
                          <w:szCs w:val="24"/>
                        </w:rPr>
                      </w:pPr>
                      <w:r w:rsidRPr="00C12292">
                        <w:rPr>
                          <w:rFonts w:ascii="Arial" w:hAnsi="Arial" w:cs="Arial"/>
                          <w:b/>
                          <w:bCs/>
                          <w:color w:val="A5002A"/>
                          <w:sz w:val="24"/>
                          <w:szCs w:val="24"/>
                        </w:rPr>
                        <w:t>CONTACT INFORMATION</w:t>
                      </w:r>
                    </w:p>
                  </w:txbxContent>
                </v:textbox>
              </v:shap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DDF31" w14:textId="77777777" w:rsidR="00247E45" w:rsidRDefault="00247E45">
    <w:pPr>
      <w:pStyle w:val="aff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3D465" w14:textId="77777777" w:rsidR="00247E45" w:rsidRDefault="00247E45">
    <w:pPr>
      <w:pStyle w:val="aff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8024" w14:textId="00412527" w:rsidR="00247E45" w:rsidRDefault="000C326C">
    <w:pPr>
      <w:pStyle w:val="affa"/>
    </w:pPr>
    <w:r>
      <w:rPr>
        <w:noProof/>
        <w:lang w:eastAsia="zh-CN"/>
      </w:rPr>
      <mc:AlternateContent>
        <mc:Choice Requires="wpg">
          <w:drawing>
            <wp:anchor distT="0" distB="0" distL="114300" distR="114300" simplePos="0" relativeHeight="251656192" behindDoc="0" locked="0" layoutInCell="1" allowOverlap="1" wp14:anchorId="443D079F" wp14:editId="124871C4">
              <wp:simplePos x="0" y="0"/>
              <wp:positionH relativeFrom="page">
                <wp:align>center</wp:align>
              </wp:positionH>
              <wp:positionV relativeFrom="page">
                <wp:align>bottom</wp:align>
              </wp:positionV>
              <wp:extent cx="511175" cy="60833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75" cy="608330"/>
                        <a:chOff x="0" y="0"/>
                        <a:chExt cx="511200" cy="608363"/>
                      </a:xfrm>
                    </wpg:grpSpPr>
                    <pic:pic xmlns:pic="http://schemas.openxmlformats.org/drawingml/2006/picture">
                      <pic:nvPicPr>
                        <pic:cNvPr id="12" name="Picture 12"/>
                        <pic:cNvPicPr>
                          <a:picLocks noChangeAspect="1"/>
                        </pic:cNvPicPr>
                      </pic:nvPicPr>
                      <pic:blipFill>
                        <a:blip r:embed="rId1"/>
                        <a:srcRect/>
                        <a:stretch>
                          <a:fillRect/>
                        </a:stretch>
                      </pic:blipFill>
                      <pic:spPr bwMode="auto">
                        <a:xfrm>
                          <a:off x="0" y="0"/>
                          <a:ext cx="511175" cy="608330"/>
                        </a:xfrm>
                        <a:prstGeom prst="rect">
                          <a:avLst/>
                        </a:prstGeom>
                        <a:noFill/>
                      </pic:spPr>
                    </pic:pic>
                    <wps:wsp>
                      <wps:cNvPr id="13" name="Text Box 2"/>
                      <wps:cNvSpPr txBox="1">
                        <a:spLocks noChangeArrowheads="1"/>
                      </wps:cNvSpPr>
                      <wps:spPr bwMode="auto">
                        <a:xfrm>
                          <a:off x="0" y="343814"/>
                          <a:ext cx="511200" cy="264549"/>
                        </a:xfrm>
                        <a:prstGeom prst="rect">
                          <a:avLst/>
                        </a:prstGeom>
                        <a:noFill/>
                        <a:ln w="9525">
                          <a:noFill/>
                          <a:miter lim="800000"/>
                          <a:headEnd/>
                          <a:tailEnd/>
                        </a:ln>
                      </wps:spPr>
                      <wps:txbx>
                        <w:txbxContent>
                          <w:p w14:paraId="1BFE2BE9" w14:textId="447842C7" w:rsidR="00247E45" w:rsidRPr="00FB042F" w:rsidRDefault="00247E45" w:rsidP="006D740B">
                            <w:pPr>
                              <w:pStyle w:val="PageNo"/>
                            </w:pPr>
                            <w:r w:rsidRPr="00FB042F">
                              <w:fldChar w:fldCharType="begin"/>
                            </w:r>
                            <w:r w:rsidRPr="00FB042F">
                              <w:instrText xml:space="preserve"> PAGE   \* MERGEFORMAT </w:instrText>
                            </w:r>
                            <w:r w:rsidRPr="00FB042F">
                              <w:fldChar w:fldCharType="separate"/>
                            </w:r>
                            <w:r w:rsidR="00E152C7">
                              <w:rPr>
                                <w:noProof/>
                              </w:rPr>
                              <w:t>6</w:t>
                            </w:r>
                            <w:r w:rsidRPr="00FB042F">
                              <w:rPr>
                                <w:noProof/>
                              </w:rPr>
                              <w:fldChar w:fldCharType="end"/>
                            </w:r>
                          </w:p>
                        </w:txbxContent>
                      </wps:txbx>
                      <wps:bodyPr rot="0" vert="horz" wrap="square" lIns="36000" tIns="36000" rIns="36000" bIns="360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43D079F" id="Group 11" o:spid="_x0000_s1037" style="position:absolute;left:0;text-align:left;margin-left:0;margin-top:0;width:40.25pt;height:47.9pt;z-index:251656192;mso-position-horizontal:center;mso-position-horizontal-relative:page;mso-position-vertical:bottom;mso-position-vertical-relative:page;mso-width-relative:margin;mso-height-relative:margin" coordsize="5112,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8" type="#_x0000_t75" style="position:absolute;width:5111;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">
                <v:imagedata r:id="rId2" o:title=""/>
                <v:path arrowok="t"/>
              </v:shape>
              <v:shapetype id="_x0000_t202" coordsize="21600,21600" o:spt="202" path="m,l,21600r21600,l21600,xe">
                <v:stroke joinstyle="miter"/>
                <v:path gradientshapeok="t" o:connecttype="rect"/>
              </v:shapetype>
              <v:shape id="Text Box 2" o:spid="_x0000_s1039" type="#_x0000_t202" style="position:absolute;top:3438;width:5112;height:2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" filled="f" stroked="f">
                <v:textbox inset="1mm,1mm,1mm,1mm">
                  <w:txbxContent>
                    <w:p w14:paraId="1BFE2BE9" w14:textId="447842C7" w:rsidR="00247E45" w:rsidRPr="00FB042F" w:rsidRDefault="00247E45" w:rsidP="006D740B">
                      <w:pPr>
                        <w:pStyle w:val="PageNo"/>
                      </w:pPr>
                      <w:r w:rsidRPr="00FB042F">
                        <w:fldChar w:fldCharType="begin"/>
                      </w:r>
                      <w:r w:rsidRPr="00FB042F">
                        <w:instrText xml:space="preserve"> PAGE   \* MERGEFORMAT </w:instrText>
                      </w:r>
                      <w:r w:rsidRPr="00FB042F">
                        <w:fldChar w:fldCharType="separate"/>
                      </w:r>
                      <w:r w:rsidR="00E152C7">
                        <w:rPr>
                          <w:noProof/>
                        </w:rPr>
                        <w:t>6</w:t>
                      </w:r>
                      <w:r w:rsidRPr="00FB042F">
                        <w:rPr>
                          <w:noProof/>
                        </w:rPr>
                        <w:fldChar w:fldCharType="end"/>
                      </w:r>
                    </w:p>
                  </w:txbxContent>
                </v:textbox>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BA639" w14:textId="77777777" w:rsidR="00247E45" w:rsidRDefault="00247E45">
    <w:pPr>
      <w:pStyle w:val="af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65448" w14:textId="77777777" w:rsidR="00715865" w:rsidRDefault="00715865" w:rsidP="00A66F23">
      <w:r>
        <w:separator/>
      </w:r>
    </w:p>
  </w:footnote>
  <w:footnote w:type="continuationSeparator" w:id="0">
    <w:p w14:paraId="77A2BD31" w14:textId="77777777" w:rsidR="00715865" w:rsidRDefault="00715865" w:rsidP="00A66F23">
      <w:r>
        <w:separator/>
      </w:r>
    </w:p>
  </w:footnote>
  <w:footnote w:type="continuationNotice" w:id="1">
    <w:p w14:paraId="0B9FCE42" w14:textId="77777777" w:rsidR="00715865" w:rsidRDefault="00715865" w:rsidP="00A66F23">
      <w:r>
        <w:t>(footnote continued)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EB77B" w14:textId="77777777" w:rsidR="00247E45" w:rsidRDefault="00247E45" w:rsidP="00A66F23">
    <w:pPr>
      <w:pStyle w:val="affc"/>
    </w:pPr>
    <w:r>
      <w:t>Adventure Works Marketing Plan</w:t>
    </w:r>
  </w:p>
  <w:p w14:paraId="1671D6B5" w14:textId="1DB28121" w:rsidR="00247E45" w:rsidRDefault="000C326C" w:rsidP="00A66F23">
    <w:pPr>
      <w:pStyle w:val="affc"/>
    </w:pPr>
    <w:r>
      <w:rPr>
        <w:noProof/>
        <w:lang w:eastAsia="zh-CN"/>
      </w:rPr>
      <mc:AlternateContent>
        <mc:Choice Requires="wpg">
          <w:drawing>
            <wp:anchor distT="0" distB="0" distL="114300" distR="114300" simplePos="0" relativeHeight="251650048" behindDoc="0" locked="0" layoutInCell="1" allowOverlap="1" wp14:anchorId="62E8F120" wp14:editId="41596633">
              <wp:simplePos x="0" y="0"/>
              <wp:positionH relativeFrom="page">
                <wp:align>center</wp:align>
              </wp:positionH>
              <wp:positionV relativeFrom="page">
                <wp:align>top</wp:align>
              </wp:positionV>
              <wp:extent cx="10047605" cy="914400"/>
              <wp:effectExtent l="0" t="0" r="254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wps:spPr>
                      <wps:bodyPr/>
                    </wps:wsp>
                    <wps:wsp>
                      <wps:cNvPr id="470" name="Rectangle 470"/>
                      <wps:cNvSpPr>
                        <a:spLocks noChangeArrowheads="1"/>
                      </wps:cNvSpPr>
                      <wps:spPr bwMode="auto">
                        <a:xfrm>
                          <a:off x="8" y="9"/>
                          <a:ext cx="4031" cy="1439"/>
                        </a:xfrm>
                        <a:prstGeom prst="rect">
                          <a:avLst/>
                        </a:prstGeom>
                        <a:noFill/>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395A07" id="Group 468" o:spid="_x0000_s1026" style="position:absolute;margin-left:0;margin-top:0;width:791.15pt;height:1in;z-index:25165004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noProof/>
        <w:lang w:eastAsia="zh-CN"/>
      </w:rPr>
      <mc:AlternateContent>
        <mc:Choice Requires="wps">
          <w:drawing>
            <wp:anchor distT="0" distB="0" distL="114300" distR="114300" simplePos="0" relativeHeight="251649024" behindDoc="0" locked="0" layoutInCell="1" allowOverlap="1" wp14:anchorId="1D773790" wp14:editId="0DB19E6B">
              <wp:simplePos x="0" y="0"/>
              <wp:positionH relativeFrom="rightMargin">
                <wp:align>center</wp:align>
              </wp:positionH>
              <wp:positionV relativeFrom="page">
                <wp:align>top</wp:align>
              </wp:positionV>
              <wp:extent cx="90805" cy="822960"/>
              <wp:effectExtent l="0" t="0" r="4445" b="571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0FED7B" id="Rectangle 471" o:spid="_x0000_s1026" style="position:absolute;margin-left:0;margin-top:0;width:7.15pt;height:64.8pt;z-index:25164902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noProof/>
        <w:lang w:eastAsia="zh-CN"/>
      </w:rPr>
      <mc:AlternateContent>
        <mc:Choice Requires="wps">
          <w:drawing>
            <wp:anchor distT="0" distB="0" distL="114300" distR="114300" simplePos="0" relativeHeight="251648000" behindDoc="0" locked="0" layoutInCell="1" allowOverlap="1" wp14:anchorId="3D2A27DF" wp14:editId="23EB84FD">
              <wp:simplePos x="0" y="0"/>
              <wp:positionH relativeFrom="leftMargin">
                <wp:align>center</wp:align>
              </wp:positionH>
              <wp:positionV relativeFrom="page">
                <wp:align>top</wp:align>
              </wp:positionV>
              <wp:extent cx="90805" cy="822960"/>
              <wp:effectExtent l="0" t="0" r="4445" b="571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782864" id="Rectangle 472" o:spid="_x0000_s1026" style="position:absolute;margin-left:0;margin-top:0;width:7.15pt;height:64.8pt;z-index:25164800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8A305" w14:textId="60E5A3D1" w:rsidR="00247E45" w:rsidRPr="00C70D28" w:rsidRDefault="000C326C" w:rsidP="00C70D28">
    <w:pPr>
      <w:pStyle w:val="affc"/>
    </w:pPr>
    <w:r>
      <w:rPr>
        <w:rFonts w:ascii="Arial" w:eastAsia="Arial Unicode MS" w:hAnsi="Arial" w:cs="Arial"/>
        <w:b/>
        <w:bCs/>
        <w:noProof/>
        <w:color w:val="7F7F7F" w:themeColor="text1" w:themeTint="80"/>
        <w:sz w:val="40"/>
        <w:szCs w:val="40"/>
        <w:lang w:eastAsia="zh-CN"/>
      </w:rPr>
      <w:drawing>
        <wp:anchor distT="0" distB="0" distL="114300" distR="114300" simplePos="0" relativeHeight="251641854" behindDoc="0" locked="0" layoutInCell="1" allowOverlap="1" wp14:anchorId="0AE2F9A5" wp14:editId="2398BAA9">
          <wp:simplePos x="0" y="0"/>
          <wp:positionH relativeFrom="column">
            <wp:posOffset>-1073150</wp:posOffset>
          </wp:positionH>
          <wp:positionV relativeFrom="paragraph">
            <wp:posOffset>-457200</wp:posOffset>
          </wp:positionV>
          <wp:extent cx="7894320" cy="6127115"/>
          <wp:effectExtent l="0" t="0" r="0" b="0"/>
          <wp:wrapNone/>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4320" cy="61271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ACF96" w14:textId="77777777" w:rsidR="00247E45" w:rsidRPr="00C70D28" w:rsidRDefault="00247E45" w:rsidP="00C70D28">
    <w:pPr>
      <w:pStyle w:val="aff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EFEBC" w14:textId="77777777" w:rsidR="00247E45" w:rsidRDefault="00247E45">
    <w:pPr>
      <w:pStyle w:val="affc"/>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37C0C" w14:textId="77777777" w:rsidR="00247E45" w:rsidRPr="00C70D28" w:rsidRDefault="00247E45" w:rsidP="00C70D28">
    <w:pPr>
      <w:pStyle w:val="affc"/>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0E1EA" w14:textId="77777777" w:rsidR="00247E45" w:rsidRPr="00A9230F" w:rsidRDefault="00247E45" w:rsidP="00A9230F">
    <w:pPr>
      <w:pStyle w:val="affc"/>
      <w:jc w:val="center"/>
      <w:rPr>
        <w:rFonts w:ascii="Arial" w:hAnsi="Arial" w:cs="Arial"/>
        <w:b/>
        <w:bCs/>
        <w:color w:val="A6A6A6" w:themeColor="background1" w:themeShade="A6"/>
        <w:sz w:val="16"/>
        <w:szCs w:val="16"/>
      </w:rPr>
    </w:pPr>
    <w:r w:rsidRPr="00445E42">
      <w:rPr>
        <w:rFonts w:ascii="Arial" w:hAnsi="Arial" w:cs="Arial"/>
        <w:b/>
        <w:bCs/>
        <w:color w:val="A6A6A6" w:themeColor="background1" w:themeShade="A6"/>
        <w:sz w:val="16"/>
        <w:szCs w:val="16"/>
      </w:rPr>
      <w:t xml:space="preserve">Double Master </w:t>
    </w:r>
    <w:proofErr w:type="spellStart"/>
    <w:r w:rsidRPr="00445E42">
      <w:rPr>
        <w:rFonts w:ascii="Arial" w:hAnsi="Arial" w:cs="Arial"/>
        <w:b/>
        <w:bCs/>
        <w:color w:val="A6A6A6" w:themeColor="background1" w:themeShade="A6"/>
        <w:sz w:val="16"/>
        <w:szCs w:val="16"/>
      </w:rPr>
      <w:t>Program</w:t>
    </w:r>
    <w:r w:rsidRPr="00A9230F">
      <w:rPr>
        <w:rFonts w:ascii="Arial" w:hAnsi="Arial" w:cs="Arial"/>
        <w:color w:val="A5002A"/>
        <w:sz w:val="16"/>
        <w:szCs w:val="16"/>
      </w:rPr>
      <w:t>|</w:t>
    </w:r>
    <w:r>
      <w:rPr>
        <w:rFonts w:ascii="Arial" w:hAnsi="Arial" w:cs="Arial"/>
        <w:b/>
        <w:bCs/>
        <w:color w:val="A6A6A6" w:themeColor="background1" w:themeShade="A6"/>
        <w:sz w:val="16"/>
        <w:szCs w:val="16"/>
      </w:rPr>
      <w:t>Life</w:t>
    </w:r>
    <w:proofErr w:type="spellEnd"/>
    <w:r>
      <w:rPr>
        <w:rFonts w:ascii="Arial" w:hAnsi="Arial" w:cs="Arial"/>
        <w:b/>
        <w:bCs/>
        <w:color w:val="A6A6A6" w:themeColor="background1" w:themeShade="A6"/>
        <w:sz w:val="16"/>
        <w:szCs w:val="16"/>
      </w:rPr>
      <w:t xml:space="preserve"> on Campus</w:t>
    </w:r>
    <w:r w:rsidRPr="00A9230F">
      <w:rPr>
        <w:rFonts w:ascii="Arial" w:hAnsi="Arial" w:cs="Arial"/>
        <w:b/>
        <w:bCs/>
        <w:color w:val="A6A6A6" w:themeColor="background1" w:themeShade="A6"/>
        <w:sz w:val="16"/>
        <w:szCs w:val="16"/>
      </w:rPr>
      <w:t xml:space="preserve"> Handbook </w:t>
    </w:r>
    <w:r w:rsidRPr="00A9230F">
      <w:rPr>
        <w:rFonts w:ascii="Arial" w:hAnsi="Arial" w:cs="Arial"/>
        <w:color w:val="A5002A"/>
        <w:sz w:val="16"/>
        <w:szCs w:val="16"/>
      </w:rPr>
      <w:t>|</w:t>
    </w:r>
    <w:r w:rsidR="00856394">
      <w:rPr>
        <w:rFonts w:ascii="Arial" w:hAnsi="Arial" w:cs="Arial"/>
        <w:b/>
        <w:bCs/>
        <w:color w:val="A6A6A6" w:themeColor="background1" w:themeShade="A6"/>
        <w:sz w:val="16"/>
        <w:szCs w:val="16"/>
      </w:rPr>
      <w:t xml:space="preserve"> Fall 2021</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A3AA" w14:textId="77777777" w:rsidR="00247E45" w:rsidRPr="003362A4" w:rsidRDefault="00247E45" w:rsidP="003362A4">
    <w:pPr>
      <w:pStyle w:val="affc"/>
      <w:jc w:val="center"/>
      <w:rPr>
        <w:rFonts w:ascii="Arial" w:hAnsi="Arial" w:cs="Arial"/>
        <w:b/>
        <w:bCs/>
        <w:color w:val="A6A6A6" w:themeColor="background1" w:themeShade="A6"/>
        <w:sz w:val="16"/>
        <w:szCs w:val="16"/>
      </w:rPr>
    </w:pPr>
    <w:r w:rsidRPr="008601D9">
      <w:rPr>
        <w:rFonts w:ascii="Arial" w:hAnsi="Arial" w:cs="Arial"/>
        <w:b/>
        <w:bCs/>
        <w:color w:val="A6A6A6" w:themeColor="background1" w:themeShade="A6"/>
        <w:sz w:val="16"/>
        <w:szCs w:val="16"/>
      </w:rPr>
      <w:t xml:space="preserve">CCSP Academic Handbook </w:t>
    </w:r>
    <w:r w:rsidRPr="008601D9">
      <w:rPr>
        <w:rFonts w:ascii="Arial" w:hAnsi="Arial" w:cs="Arial"/>
        <w:b/>
        <w:bCs/>
        <w:color w:val="A5002A"/>
        <w:sz w:val="16"/>
        <w:szCs w:val="16"/>
      </w:rPr>
      <w:t>|</w:t>
    </w:r>
    <w:r w:rsidRPr="008601D9">
      <w:rPr>
        <w:rFonts w:ascii="Arial" w:hAnsi="Arial" w:cs="Arial"/>
        <w:b/>
        <w:bCs/>
        <w:color w:val="A6A6A6" w:themeColor="background1" w:themeShade="A6"/>
        <w:sz w:val="16"/>
        <w:szCs w:val="16"/>
      </w:rPr>
      <w:t xml:space="preserve"> Fall 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a"/>
      <w:lvlText w:val="*"/>
      <w:lvlJc w:val="left"/>
    </w:lvl>
  </w:abstractNum>
  <w:abstractNum w:abstractNumId="1" w15:restartNumberingAfterBreak="0">
    <w:nsid w:val="1482775B"/>
    <w:multiLevelType w:val="multilevel"/>
    <w:tmpl w:val="C3BA5460"/>
    <w:lvl w:ilvl="0">
      <w:start w:val="1"/>
      <w:numFmt w:val="decimal"/>
      <w:lvlText w:val="%1"/>
      <w:lvlJc w:val="left"/>
      <w:pPr>
        <w:ind w:left="2701" w:hanging="432"/>
      </w:pPr>
    </w:lvl>
    <w:lvl w:ilvl="1">
      <w:start w:val="1"/>
      <w:numFmt w:val="decimal"/>
      <w:lvlText w:val="%1.%2"/>
      <w:lvlJc w:val="left"/>
      <w:pPr>
        <w:ind w:left="576" w:hanging="576"/>
      </w:pPr>
    </w:lvl>
    <w:lvl w:ilvl="2">
      <w:start w:val="1"/>
      <w:numFmt w:val="decimal"/>
      <w:lvlText w:val="%1.%2.%3"/>
      <w:lvlJc w:val="left"/>
      <w:pPr>
        <w:ind w:left="114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6E6274E"/>
    <w:multiLevelType w:val="hybridMultilevel"/>
    <w:tmpl w:val="2D5EE5D8"/>
    <w:lvl w:ilvl="0" w:tplc="43E893DC">
      <w:start w:val="1"/>
      <w:numFmt w:val="bullet"/>
      <w:pStyle w:val="a0"/>
      <w:lvlText w:val="●"/>
      <w:lvlJc w:val="left"/>
      <w:pPr>
        <w:ind w:left="720" w:hanging="360"/>
      </w:pPr>
      <w:rPr>
        <w:rFonts w:ascii="Arial" w:hAnsi="Arial" w:hint="default"/>
        <w:color w:val="A5002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5A208D"/>
    <w:multiLevelType w:val="hybridMultilevel"/>
    <w:tmpl w:val="27A671CE"/>
    <w:lvl w:ilvl="0" w:tplc="70E0DAE6">
      <w:start w:val="1"/>
      <w:numFmt w:val="decimal"/>
      <w:pStyle w:val="ListNumberedPAragraphs"/>
      <w:lvlText w:val="%1."/>
      <w:lvlJc w:val="left"/>
      <w:pPr>
        <w:ind w:left="720" w:hanging="360"/>
      </w:pPr>
      <w:rPr>
        <w:rFonts w:hint="default"/>
        <w:b/>
        <w:bCs w:val="0"/>
        <w:color w:val="A5002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CA2E19"/>
    <w:multiLevelType w:val="hybridMultilevel"/>
    <w:tmpl w:val="BD888FA8"/>
    <w:lvl w:ilvl="0" w:tplc="CD84E00C">
      <w:start w:val="1"/>
      <w:numFmt w:val="decimal"/>
      <w:pStyle w:val="ListNumberedWords"/>
      <w:lvlText w:val="%1."/>
      <w:lvlJc w:val="left"/>
      <w:pPr>
        <w:ind w:left="720" w:hanging="360"/>
      </w:pPr>
      <w:rPr>
        <w:rFonts w:hint="default"/>
        <w:b/>
        <w:bCs w:val="0"/>
        <w:color w:val="A5002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CC1F86"/>
    <w:multiLevelType w:val="multilevel"/>
    <w:tmpl w:val="73C6CE4C"/>
    <w:lvl w:ilvl="0">
      <w:start w:val="1"/>
      <w:numFmt w:val="decimal"/>
      <w:pStyle w:val="1"/>
      <w:lvlText w:val="%1"/>
      <w:lvlJc w:val="left"/>
      <w:pPr>
        <w:ind w:left="851" w:hanging="851"/>
      </w:pPr>
      <w:rPr>
        <w:rFonts w:hint="default"/>
      </w:rPr>
    </w:lvl>
    <w:lvl w:ilvl="1">
      <w:start w:val="1"/>
      <w:numFmt w:val="decimal"/>
      <w:pStyle w:val="2"/>
      <w:isLgl/>
      <w:lvlText w:val="%1.%2"/>
      <w:lvlJc w:val="left"/>
      <w:pPr>
        <w:ind w:left="851" w:hanging="851"/>
      </w:pPr>
      <w:rPr>
        <w:rFonts w:hint="default"/>
      </w:rPr>
    </w:lvl>
    <w:lvl w:ilvl="2">
      <w:start w:val="1"/>
      <w:numFmt w:val="decimal"/>
      <w:pStyle w:val="3"/>
      <w:isLgl/>
      <w:lvlText w:val="%1.%2.%3"/>
      <w:lvlJc w:val="left"/>
      <w:pPr>
        <w:ind w:left="851" w:hanging="851"/>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lvlOverride w:ilvl="0">
      <w:lvl w:ilvl="0">
        <w:start w:val="1"/>
        <w:numFmt w:val="bullet"/>
        <w:pStyle w:val="a"/>
        <w:lvlText w:val=""/>
        <w:legacy w:legacy="1" w:legacySpace="0" w:legacyIndent="360"/>
        <w:lvlJc w:val="left"/>
        <w:pPr>
          <w:ind w:left="720" w:hanging="360"/>
        </w:pPr>
        <w:rPr>
          <w:rFonts w:ascii="Wingdings" w:hAnsi="Wingdings" w:hint="default"/>
          <w:sz w:val="12"/>
        </w:rPr>
      </w:lvl>
    </w:lvlOverride>
  </w:num>
  <w:num w:numId="2">
    <w:abstractNumId w:val="2"/>
  </w:num>
  <w:num w:numId="3">
    <w:abstractNumId w:val="3"/>
  </w:num>
  <w:num w:numId="4">
    <w:abstractNumId w:val="6"/>
  </w:num>
  <w:num w:numId="5">
    <w:abstractNumId w:val="4"/>
  </w:num>
  <w:num w:numId="6">
    <w:abstractNumId w:val="5"/>
  </w:num>
  <w:num w:numId="7">
    <w:abstractNumId w:val="1"/>
  </w:num>
  <w:num w:numId="8">
    <w:abstractNumId w:val="5"/>
    <w:lvlOverride w:ilvl="0">
      <w:startOverride w:val="1"/>
    </w:lvlOverride>
  </w:num>
  <w:num w:numId="9">
    <w:abstractNumId w:val="6"/>
  </w:num>
  <w:num w:numId="10">
    <w:abstractNumId w:val="4"/>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2MDAxMjOwMDI3tzBT0lEKTi0uzszPAykwrQUAAElsjCwAAAA="/>
    <w:docVar w:name="paperpile-doc-id" w:val="K295Y255U635R359"/>
    <w:docVar w:name="paperpile-doc-name" w:val="SIS-CCSP academic handbook_ Layouted.docx"/>
  </w:docVars>
  <w:rsids>
    <w:rsidRoot w:val="00592CB0"/>
    <w:rsid w:val="00005CD5"/>
    <w:rsid w:val="000060B3"/>
    <w:rsid w:val="00010E4E"/>
    <w:rsid w:val="00026BA5"/>
    <w:rsid w:val="00030266"/>
    <w:rsid w:val="00031F8A"/>
    <w:rsid w:val="00033F9B"/>
    <w:rsid w:val="00034C7B"/>
    <w:rsid w:val="0004337F"/>
    <w:rsid w:val="00043F56"/>
    <w:rsid w:val="0004786F"/>
    <w:rsid w:val="00050706"/>
    <w:rsid w:val="000551D0"/>
    <w:rsid w:val="0005775F"/>
    <w:rsid w:val="00065EB8"/>
    <w:rsid w:val="00067F0F"/>
    <w:rsid w:val="00070E14"/>
    <w:rsid w:val="000725FB"/>
    <w:rsid w:val="0007330D"/>
    <w:rsid w:val="000735B8"/>
    <w:rsid w:val="0008207E"/>
    <w:rsid w:val="00083CBD"/>
    <w:rsid w:val="0008630E"/>
    <w:rsid w:val="00092630"/>
    <w:rsid w:val="000938F5"/>
    <w:rsid w:val="000B03AE"/>
    <w:rsid w:val="000B4DA0"/>
    <w:rsid w:val="000B5830"/>
    <w:rsid w:val="000B7958"/>
    <w:rsid w:val="000C326C"/>
    <w:rsid w:val="000C3AD8"/>
    <w:rsid w:val="000C59D0"/>
    <w:rsid w:val="000C6021"/>
    <w:rsid w:val="000D16C1"/>
    <w:rsid w:val="000D3C19"/>
    <w:rsid w:val="000D63BA"/>
    <w:rsid w:val="000E03AA"/>
    <w:rsid w:val="000E1F82"/>
    <w:rsid w:val="000E3D46"/>
    <w:rsid w:val="000E5587"/>
    <w:rsid w:val="000E6002"/>
    <w:rsid w:val="000F0591"/>
    <w:rsid w:val="000F34D4"/>
    <w:rsid w:val="0010043F"/>
    <w:rsid w:val="00101295"/>
    <w:rsid w:val="001012A9"/>
    <w:rsid w:val="00101722"/>
    <w:rsid w:val="001119FF"/>
    <w:rsid w:val="001133EC"/>
    <w:rsid w:val="001168E9"/>
    <w:rsid w:val="001169A8"/>
    <w:rsid w:val="00117B2D"/>
    <w:rsid w:val="001211E9"/>
    <w:rsid w:val="00125087"/>
    <w:rsid w:val="001423E5"/>
    <w:rsid w:val="00146DFC"/>
    <w:rsid w:val="00146F2F"/>
    <w:rsid w:val="00150680"/>
    <w:rsid w:val="00151DBB"/>
    <w:rsid w:val="00152790"/>
    <w:rsid w:val="001560C5"/>
    <w:rsid w:val="001614AD"/>
    <w:rsid w:val="0017488E"/>
    <w:rsid w:val="0017501D"/>
    <w:rsid w:val="00180C14"/>
    <w:rsid w:val="001847B2"/>
    <w:rsid w:val="0018584D"/>
    <w:rsid w:val="0019144D"/>
    <w:rsid w:val="0019236F"/>
    <w:rsid w:val="00194E91"/>
    <w:rsid w:val="00196C62"/>
    <w:rsid w:val="001A02C3"/>
    <w:rsid w:val="001A12DA"/>
    <w:rsid w:val="001B540A"/>
    <w:rsid w:val="001B6A26"/>
    <w:rsid w:val="001B6B22"/>
    <w:rsid w:val="001C49C4"/>
    <w:rsid w:val="001C6380"/>
    <w:rsid w:val="001C66BB"/>
    <w:rsid w:val="001C76FD"/>
    <w:rsid w:val="001D78F1"/>
    <w:rsid w:val="001E0899"/>
    <w:rsid w:val="001E2846"/>
    <w:rsid w:val="001E39EC"/>
    <w:rsid w:val="001F3408"/>
    <w:rsid w:val="00207F34"/>
    <w:rsid w:val="0021392E"/>
    <w:rsid w:val="00217ABD"/>
    <w:rsid w:val="00222118"/>
    <w:rsid w:val="002232C6"/>
    <w:rsid w:val="00223464"/>
    <w:rsid w:val="00227920"/>
    <w:rsid w:val="00231E0F"/>
    <w:rsid w:val="00232124"/>
    <w:rsid w:val="00246D11"/>
    <w:rsid w:val="00247E45"/>
    <w:rsid w:val="00255649"/>
    <w:rsid w:val="00264F41"/>
    <w:rsid w:val="002674EA"/>
    <w:rsid w:val="00267F18"/>
    <w:rsid w:val="002714C9"/>
    <w:rsid w:val="002801B9"/>
    <w:rsid w:val="0028056E"/>
    <w:rsid w:val="002827F7"/>
    <w:rsid w:val="00284634"/>
    <w:rsid w:val="00285440"/>
    <w:rsid w:val="00286809"/>
    <w:rsid w:val="00292CE8"/>
    <w:rsid w:val="00293EA4"/>
    <w:rsid w:val="00294F26"/>
    <w:rsid w:val="002954F4"/>
    <w:rsid w:val="002967F4"/>
    <w:rsid w:val="002A038F"/>
    <w:rsid w:val="002A07CB"/>
    <w:rsid w:val="002A1B5F"/>
    <w:rsid w:val="002A3B69"/>
    <w:rsid w:val="002A6FE0"/>
    <w:rsid w:val="002C32B9"/>
    <w:rsid w:val="002C5511"/>
    <w:rsid w:val="002C5A92"/>
    <w:rsid w:val="002D068D"/>
    <w:rsid w:val="002D075E"/>
    <w:rsid w:val="002E1DA3"/>
    <w:rsid w:val="002F00DB"/>
    <w:rsid w:val="002F116B"/>
    <w:rsid w:val="002F6EAD"/>
    <w:rsid w:val="003032E9"/>
    <w:rsid w:val="00311772"/>
    <w:rsid w:val="003206B3"/>
    <w:rsid w:val="003221D3"/>
    <w:rsid w:val="003305A3"/>
    <w:rsid w:val="00330B2C"/>
    <w:rsid w:val="00333997"/>
    <w:rsid w:val="00334D77"/>
    <w:rsid w:val="0033548C"/>
    <w:rsid w:val="00335E25"/>
    <w:rsid w:val="003362A4"/>
    <w:rsid w:val="00342E47"/>
    <w:rsid w:val="00343446"/>
    <w:rsid w:val="00345C17"/>
    <w:rsid w:val="00353C84"/>
    <w:rsid w:val="00357489"/>
    <w:rsid w:val="00357D9C"/>
    <w:rsid w:val="0036070A"/>
    <w:rsid w:val="0037530E"/>
    <w:rsid w:val="00383A3E"/>
    <w:rsid w:val="00390445"/>
    <w:rsid w:val="00391542"/>
    <w:rsid w:val="00396E35"/>
    <w:rsid w:val="003A2697"/>
    <w:rsid w:val="003A2CAB"/>
    <w:rsid w:val="003A746B"/>
    <w:rsid w:val="003B34BA"/>
    <w:rsid w:val="003B620C"/>
    <w:rsid w:val="003C158A"/>
    <w:rsid w:val="003C1700"/>
    <w:rsid w:val="003C6F82"/>
    <w:rsid w:val="003D5065"/>
    <w:rsid w:val="003D590A"/>
    <w:rsid w:val="003E725B"/>
    <w:rsid w:val="003F54D1"/>
    <w:rsid w:val="00400C6A"/>
    <w:rsid w:val="00413E8B"/>
    <w:rsid w:val="00422AC5"/>
    <w:rsid w:val="00422F1E"/>
    <w:rsid w:val="00422F4B"/>
    <w:rsid w:val="0043093F"/>
    <w:rsid w:val="00441218"/>
    <w:rsid w:val="00441AEC"/>
    <w:rsid w:val="004441CB"/>
    <w:rsid w:val="00445E42"/>
    <w:rsid w:val="0045256E"/>
    <w:rsid w:val="0047198C"/>
    <w:rsid w:val="0047524D"/>
    <w:rsid w:val="00484E82"/>
    <w:rsid w:val="004864FA"/>
    <w:rsid w:val="004935E1"/>
    <w:rsid w:val="00495F88"/>
    <w:rsid w:val="004A02B1"/>
    <w:rsid w:val="004A51BD"/>
    <w:rsid w:val="004B5566"/>
    <w:rsid w:val="004B64D6"/>
    <w:rsid w:val="004C1290"/>
    <w:rsid w:val="004C1757"/>
    <w:rsid w:val="004C326B"/>
    <w:rsid w:val="004C6F35"/>
    <w:rsid w:val="004D6BEC"/>
    <w:rsid w:val="004E154F"/>
    <w:rsid w:val="004E798E"/>
    <w:rsid w:val="004F38CA"/>
    <w:rsid w:val="004F74DA"/>
    <w:rsid w:val="00510470"/>
    <w:rsid w:val="00511176"/>
    <w:rsid w:val="00513FD7"/>
    <w:rsid w:val="005140FB"/>
    <w:rsid w:val="00515EC0"/>
    <w:rsid w:val="00521FF5"/>
    <w:rsid w:val="00522E14"/>
    <w:rsid w:val="005259FF"/>
    <w:rsid w:val="00527143"/>
    <w:rsid w:val="005346C4"/>
    <w:rsid w:val="0054794E"/>
    <w:rsid w:val="00552EA5"/>
    <w:rsid w:val="00563714"/>
    <w:rsid w:val="00564F68"/>
    <w:rsid w:val="00570E86"/>
    <w:rsid w:val="005725FA"/>
    <w:rsid w:val="00576707"/>
    <w:rsid w:val="00582EA1"/>
    <w:rsid w:val="00590E89"/>
    <w:rsid w:val="00592CB0"/>
    <w:rsid w:val="00594B38"/>
    <w:rsid w:val="005A7659"/>
    <w:rsid w:val="005B67C0"/>
    <w:rsid w:val="005C0F56"/>
    <w:rsid w:val="005C2DB0"/>
    <w:rsid w:val="005E018C"/>
    <w:rsid w:val="005E6AF1"/>
    <w:rsid w:val="005E6B2D"/>
    <w:rsid w:val="005E748F"/>
    <w:rsid w:val="005F3B8D"/>
    <w:rsid w:val="00602062"/>
    <w:rsid w:val="00610929"/>
    <w:rsid w:val="006129D6"/>
    <w:rsid w:val="00614D58"/>
    <w:rsid w:val="006168C0"/>
    <w:rsid w:val="00622935"/>
    <w:rsid w:val="00626A90"/>
    <w:rsid w:val="006450D8"/>
    <w:rsid w:val="00657A7C"/>
    <w:rsid w:val="006609FE"/>
    <w:rsid w:val="00660DF0"/>
    <w:rsid w:val="00661034"/>
    <w:rsid w:val="006673D4"/>
    <w:rsid w:val="00667555"/>
    <w:rsid w:val="00676F43"/>
    <w:rsid w:val="0068035C"/>
    <w:rsid w:val="00680B93"/>
    <w:rsid w:val="00682A4D"/>
    <w:rsid w:val="00683EEA"/>
    <w:rsid w:val="00693BFC"/>
    <w:rsid w:val="00697ACE"/>
    <w:rsid w:val="006A0512"/>
    <w:rsid w:val="006B19A7"/>
    <w:rsid w:val="006B6C46"/>
    <w:rsid w:val="006B7F76"/>
    <w:rsid w:val="006C0153"/>
    <w:rsid w:val="006D21E5"/>
    <w:rsid w:val="006D2A1D"/>
    <w:rsid w:val="006D740B"/>
    <w:rsid w:val="006E62E6"/>
    <w:rsid w:val="006E6EA6"/>
    <w:rsid w:val="00702673"/>
    <w:rsid w:val="00702BAF"/>
    <w:rsid w:val="00703696"/>
    <w:rsid w:val="00707662"/>
    <w:rsid w:val="00710A2B"/>
    <w:rsid w:val="00710B43"/>
    <w:rsid w:val="00715865"/>
    <w:rsid w:val="00721855"/>
    <w:rsid w:val="00724B99"/>
    <w:rsid w:val="00735678"/>
    <w:rsid w:val="00735F9C"/>
    <w:rsid w:val="0073792B"/>
    <w:rsid w:val="00737ED1"/>
    <w:rsid w:val="007417DC"/>
    <w:rsid w:val="00743C03"/>
    <w:rsid w:val="0074436A"/>
    <w:rsid w:val="007507E4"/>
    <w:rsid w:val="00762172"/>
    <w:rsid w:val="007624D8"/>
    <w:rsid w:val="00772903"/>
    <w:rsid w:val="00773880"/>
    <w:rsid w:val="00780094"/>
    <w:rsid w:val="007818B3"/>
    <w:rsid w:val="00785966"/>
    <w:rsid w:val="007A4964"/>
    <w:rsid w:val="007A50F0"/>
    <w:rsid w:val="007B2466"/>
    <w:rsid w:val="007B6AF6"/>
    <w:rsid w:val="007C1504"/>
    <w:rsid w:val="007D3291"/>
    <w:rsid w:val="007D5C9E"/>
    <w:rsid w:val="007D7972"/>
    <w:rsid w:val="007E2735"/>
    <w:rsid w:val="007F2476"/>
    <w:rsid w:val="007F2BEA"/>
    <w:rsid w:val="007F2C26"/>
    <w:rsid w:val="0080511D"/>
    <w:rsid w:val="00805165"/>
    <w:rsid w:val="008128B0"/>
    <w:rsid w:val="00812E98"/>
    <w:rsid w:val="0081594D"/>
    <w:rsid w:val="00816CE9"/>
    <w:rsid w:val="00831AF9"/>
    <w:rsid w:val="0083512B"/>
    <w:rsid w:val="00856394"/>
    <w:rsid w:val="008601D9"/>
    <w:rsid w:val="00861B29"/>
    <w:rsid w:val="00863040"/>
    <w:rsid w:val="00863BF5"/>
    <w:rsid w:val="008644A4"/>
    <w:rsid w:val="0086654F"/>
    <w:rsid w:val="00880AA8"/>
    <w:rsid w:val="00882821"/>
    <w:rsid w:val="008A2778"/>
    <w:rsid w:val="008B059D"/>
    <w:rsid w:val="008B15CE"/>
    <w:rsid w:val="008B3901"/>
    <w:rsid w:val="008C25E7"/>
    <w:rsid w:val="008C3672"/>
    <w:rsid w:val="008C3DAB"/>
    <w:rsid w:val="008C4080"/>
    <w:rsid w:val="008E39AA"/>
    <w:rsid w:val="008E69BA"/>
    <w:rsid w:val="008F002B"/>
    <w:rsid w:val="008F786E"/>
    <w:rsid w:val="009026B5"/>
    <w:rsid w:val="00915ACA"/>
    <w:rsid w:val="0091728F"/>
    <w:rsid w:val="009213D9"/>
    <w:rsid w:val="009257DA"/>
    <w:rsid w:val="00927BD1"/>
    <w:rsid w:val="009326E4"/>
    <w:rsid w:val="00933E38"/>
    <w:rsid w:val="0093669B"/>
    <w:rsid w:val="009416F7"/>
    <w:rsid w:val="0094316A"/>
    <w:rsid w:val="00947BBF"/>
    <w:rsid w:val="0095355B"/>
    <w:rsid w:val="00954FD0"/>
    <w:rsid w:val="00955562"/>
    <w:rsid w:val="00957596"/>
    <w:rsid w:val="009778C5"/>
    <w:rsid w:val="0098281A"/>
    <w:rsid w:val="00990CC7"/>
    <w:rsid w:val="009932E2"/>
    <w:rsid w:val="0099333E"/>
    <w:rsid w:val="009A119B"/>
    <w:rsid w:val="009A28D1"/>
    <w:rsid w:val="009A5FD6"/>
    <w:rsid w:val="009B23C5"/>
    <w:rsid w:val="009B24DE"/>
    <w:rsid w:val="009C18F9"/>
    <w:rsid w:val="009C75AB"/>
    <w:rsid w:val="009D495A"/>
    <w:rsid w:val="009D4BB3"/>
    <w:rsid w:val="009E2386"/>
    <w:rsid w:val="009E574B"/>
    <w:rsid w:val="009F16AF"/>
    <w:rsid w:val="009F4DA5"/>
    <w:rsid w:val="009F69CB"/>
    <w:rsid w:val="00A07EE0"/>
    <w:rsid w:val="00A10AC3"/>
    <w:rsid w:val="00A13B86"/>
    <w:rsid w:val="00A143BB"/>
    <w:rsid w:val="00A26F37"/>
    <w:rsid w:val="00A27879"/>
    <w:rsid w:val="00A3563E"/>
    <w:rsid w:val="00A459DD"/>
    <w:rsid w:val="00A45BD3"/>
    <w:rsid w:val="00A5206B"/>
    <w:rsid w:val="00A60A86"/>
    <w:rsid w:val="00A63AE8"/>
    <w:rsid w:val="00A65863"/>
    <w:rsid w:val="00A65BA0"/>
    <w:rsid w:val="00A66F23"/>
    <w:rsid w:val="00A71985"/>
    <w:rsid w:val="00A71BA4"/>
    <w:rsid w:val="00A7230B"/>
    <w:rsid w:val="00A7380B"/>
    <w:rsid w:val="00A84433"/>
    <w:rsid w:val="00A84784"/>
    <w:rsid w:val="00A9230F"/>
    <w:rsid w:val="00A926C3"/>
    <w:rsid w:val="00A96C17"/>
    <w:rsid w:val="00AA1EB9"/>
    <w:rsid w:val="00AA3906"/>
    <w:rsid w:val="00AA3AFF"/>
    <w:rsid w:val="00AA4470"/>
    <w:rsid w:val="00AA79C8"/>
    <w:rsid w:val="00AB0142"/>
    <w:rsid w:val="00AC0F76"/>
    <w:rsid w:val="00AC1684"/>
    <w:rsid w:val="00AD04DA"/>
    <w:rsid w:val="00AD13DC"/>
    <w:rsid w:val="00AD5346"/>
    <w:rsid w:val="00AE4130"/>
    <w:rsid w:val="00AE4AAD"/>
    <w:rsid w:val="00AE5122"/>
    <w:rsid w:val="00AF1D6D"/>
    <w:rsid w:val="00AF33E2"/>
    <w:rsid w:val="00AF3B41"/>
    <w:rsid w:val="00AF4128"/>
    <w:rsid w:val="00AF537F"/>
    <w:rsid w:val="00AF6547"/>
    <w:rsid w:val="00B02A02"/>
    <w:rsid w:val="00B22C35"/>
    <w:rsid w:val="00B23665"/>
    <w:rsid w:val="00B277E2"/>
    <w:rsid w:val="00B41C6F"/>
    <w:rsid w:val="00B442A7"/>
    <w:rsid w:val="00B564F6"/>
    <w:rsid w:val="00B61511"/>
    <w:rsid w:val="00B6428C"/>
    <w:rsid w:val="00B64864"/>
    <w:rsid w:val="00B72078"/>
    <w:rsid w:val="00B80FE4"/>
    <w:rsid w:val="00B87C72"/>
    <w:rsid w:val="00B957FF"/>
    <w:rsid w:val="00BB385E"/>
    <w:rsid w:val="00BC5983"/>
    <w:rsid w:val="00BC6E5F"/>
    <w:rsid w:val="00BC7935"/>
    <w:rsid w:val="00BD2370"/>
    <w:rsid w:val="00BD3E66"/>
    <w:rsid w:val="00BD5F91"/>
    <w:rsid w:val="00BE1227"/>
    <w:rsid w:val="00BF02FB"/>
    <w:rsid w:val="00BF779D"/>
    <w:rsid w:val="00BF7DCF"/>
    <w:rsid w:val="00C043E3"/>
    <w:rsid w:val="00C05A1E"/>
    <w:rsid w:val="00C073CF"/>
    <w:rsid w:val="00C12124"/>
    <w:rsid w:val="00C12292"/>
    <w:rsid w:val="00C16205"/>
    <w:rsid w:val="00C17DAA"/>
    <w:rsid w:val="00C213B1"/>
    <w:rsid w:val="00C21BD6"/>
    <w:rsid w:val="00C260C9"/>
    <w:rsid w:val="00C273CD"/>
    <w:rsid w:val="00C32A1C"/>
    <w:rsid w:val="00C34739"/>
    <w:rsid w:val="00C368AF"/>
    <w:rsid w:val="00C408FA"/>
    <w:rsid w:val="00C41631"/>
    <w:rsid w:val="00C44A1F"/>
    <w:rsid w:val="00C55384"/>
    <w:rsid w:val="00C563A9"/>
    <w:rsid w:val="00C5694A"/>
    <w:rsid w:val="00C57768"/>
    <w:rsid w:val="00C60DED"/>
    <w:rsid w:val="00C62234"/>
    <w:rsid w:val="00C625C1"/>
    <w:rsid w:val="00C652AF"/>
    <w:rsid w:val="00C70CE5"/>
    <w:rsid w:val="00C70D28"/>
    <w:rsid w:val="00C736AB"/>
    <w:rsid w:val="00C73FED"/>
    <w:rsid w:val="00C8135D"/>
    <w:rsid w:val="00C93EAF"/>
    <w:rsid w:val="00CA0CE5"/>
    <w:rsid w:val="00CB11F0"/>
    <w:rsid w:val="00CC2B56"/>
    <w:rsid w:val="00CC6248"/>
    <w:rsid w:val="00CD0680"/>
    <w:rsid w:val="00CD12EE"/>
    <w:rsid w:val="00CD401C"/>
    <w:rsid w:val="00CD4E48"/>
    <w:rsid w:val="00CD6F44"/>
    <w:rsid w:val="00CE4407"/>
    <w:rsid w:val="00CE55D0"/>
    <w:rsid w:val="00CF4AA0"/>
    <w:rsid w:val="00D13740"/>
    <w:rsid w:val="00D23FBB"/>
    <w:rsid w:val="00D2451E"/>
    <w:rsid w:val="00D26C0E"/>
    <w:rsid w:val="00D3094E"/>
    <w:rsid w:val="00D4720D"/>
    <w:rsid w:val="00D52643"/>
    <w:rsid w:val="00D55571"/>
    <w:rsid w:val="00D56E0C"/>
    <w:rsid w:val="00D56FA3"/>
    <w:rsid w:val="00D630EB"/>
    <w:rsid w:val="00D711C9"/>
    <w:rsid w:val="00D748D3"/>
    <w:rsid w:val="00D96191"/>
    <w:rsid w:val="00DA1330"/>
    <w:rsid w:val="00DA165A"/>
    <w:rsid w:val="00DB70EC"/>
    <w:rsid w:val="00DC6E45"/>
    <w:rsid w:val="00DE0540"/>
    <w:rsid w:val="00DF0AC4"/>
    <w:rsid w:val="00DF690B"/>
    <w:rsid w:val="00E02944"/>
    <w:rsid w:val="00E044B6"/>
    <w:rsid w:val="00E05666"/>
    <w:rsid w:val="00E1253E"/>
    <w:rsid w:val="00E152C7"/>
    <w:rsid w:val="00E17FED"/>
    <w:rsid w:val="00E36460"/>
    <w:rsid w:val="00E40017"/>
    <w:rsid w:val="00E50B0C"/>
    <w:rsid w:val="00E52A9C"/>
    <w:rsid w:val="00E54EF8"/>
    <w:rsid w:val="00E557CF"/>
    <w:rsid w:val="00E61943"/>
    <w:rsid w:val="00E64298"/>
    <w:rsid w:val="00E64D27"/>
    <w:rsid w:val="00E8157D"/>
    <w:rsid w:val="00E844E4"/>
    <w:rsid w:val="00E86EFB"/>
    <w:rsid w:val="00E91A9C"/>
    <w:rsid w:val="00E920A6"/>
    <w:rsid w:val="00E969DE"/>
    <w:rsid w:val="00EA5EE5"/>
    <w:rsid w:val="00EA6F81"/>
    <w:rsid w:val="00EB04FC"/>
    <w:rsid w:val="00EB54D2"/>
    <w:rsid w:val="00EC14F8"/>
    <w:rsid w:val="00EC4163"/>
    <w:rsid w:val="00EC5BE6"/>
    <w:rsid w:val="00ED21DE"/>
    <w:rsid w:val="00ED46B4"/>
    <w:rsid w:val="00EE2471"/>
    <w:rsid w:val="00EE2D28"/>
    <w:rsid w:val="00EE31F6"/>
    <w:rsid w:val="00EE501C"/>
    <w:rsid w:val="00EE6B0E"/>
    <w:rsid w:val="00EE796C"/>
    <w:rsid w:val="00EF71BB"/>
    <w:rsid w:val="00F01721"/>
    <w:rsid w:val="00F06E10"/>
    <w:rsid w:val="00F24647"/>
    <w:rsid w:val="00F2609C"/>
    <w:rsid w:val="00F27C0C"/>
    <w:rsid w:val="00F31452"/>
    <w:rsid w:val="00F31CE5"/>
    <w:rsid w:val="00F36644"/>
    <w:rsid w:val="00F36D7F"/>
    <w:rsid w:val="00F37233"/>
    <w:rsid w:val="00F402BB"/>
    <w:rsid w:val="00F436A3"/>
    <w:rsid w:val="00F471A4"/>
    <w:rsid w:val="00F61C9E"/>
    <w:rsid w:val="00F64E6C"/>
    <w:rsid w:val="00F65732"/>
    <w:rsid w:val="00F67691"/>
    <w:rsid w:val="00F67986"/>
    <w:rsid w:val="00F70E4F"/>
    <w:rsid w:val="00F71439"/>
    <w:rsid w:val="00F73288"/>
    <w:rsid w:val="00F73F1E"/>
    <w:rsid w:val="00F75EA4"/>
    <w:rsid w:val="00F765B3"/>
    <w:rsid w:val="00F82C06"/>
    <w:rsid w:val="00F831F6"/>
    <w:rsid w:val="00F97448"/>
    <w:rsid w:val="00FA1ACC"/>
    <w:rsid w:val="00FA2763"/>
    <w:rsid w:val="00FA5B87"/>
    <w:rsid w:val="00FB042F"/>
    <w:rsid w:val="00FB3616"/>
    <w:rsid w:val="00FC10AE"/>
    <w:rsid w:val="00FC4D0F"/>
    <w:rsid w:val="00FC5DE1"/>
    <w:rsid w:val="00FD4334"/>
    <w:rsid w:val="00FD58A6"/>
    <w:rsid w:val="00FD6A60"/>
    <w:rsid w:val="00FE4D51"/>
    <w:rsid w:val="00FE795F"/>
    <w:rsid w:val="00FF034B"/>
    <w:rsid w:val="00FF29EF"/>
    <w:rsid w:val="00FF5FEE"/>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7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66F23"/>
    <w:pPr>
      <w:spacing w:after="220" w:line="360" w:lineRule="auto"/>
      <w:jc w:val="both"/>
    </w:pPr>
    <w:rPr>
      <w:rFonts w:ascii="Times New Roman" w:hAnsi="Times New Roman"/>
      <w:sz w:val="22"/>
    </w:rPr>
  </w:style>
  <w:style w:type="paragraph" w:styleId="1">
    <w:name w:val="heading 1"/>
    <w:basedOn w:val="a1"/>
    <w:next w:val="a1"/>
    <w:link w:val="10"/>
    <w:uiPriority w:val="9"/>
    <w:qFormat/>
    <w:rsid w:val="00702673"/>
    <w:pPr>
      <w:keepNext/>
      <w:keepLines/>
      <w:pageBreakBefore/>
      <w:numPr>
        <w:numId w:val="4"/>
      </w:numPr>
      <w:spacing w:after="480" w:line="240" w:lineRule="auto"/>
      <w:outlineLvl w:val="0"/>
    </w:pPr>
    <w:rPr>
      <w:rFonts w:ascii="Arial" w:eastAsiaTheme="majorEastAsia" w:hAnsi="Arial" w:cs="Arial"/>
      <w:b/>
      <w:bCs/>
      <w:caps/>
      <w:color w:val="A5002A"/>
      <w:sz w:val="40"/>
      <w:szCs w:val="40"/>
    </w:rPr>
  </w:style>
  <w:style w:type="paragraph" w:styleId="2">
    <w:name w:val="heading 2"/>
    <w:basedOn w:val="a1"/>
    <w:next w:val="a1"/>
    <w:link w:val="20"/>
    <w:uiPriority w:val="9"/>
    <w:unhideWhenUsed/>
    <w:qFormat/>
    <w:rsid w:val="002A6FE0"/>
    <w:pPr>
      <w:keepNext/>
      <w:keepLines/>
      <w:numPr>
        <w:ilvl w:val="1"/>
        <w:numId w:val="4"/>
      </w:numPr>
      <w:spacing w:before="480" w:after="360" w:line="240" w:lineRule="auto"/>
      <w:outlineLvl w:val="1"/>
    </w:pPr>
    <w:rPr>
      <w:rFonts w:ascii="Arial" w:eastAsiaTheme="majorEastAsia" w:hAnsi="Arial" w:cs="Arial"/>
      <w:b/>
      <w:bCs/>
      <w:caps/>
      <w:color w:val="A5002A"/>
      <w:sz w:val="30"/>
      <w:szCs w:val="30"/>
    </w:rPr>
  </w:style>
  <w:style w:type="paragraph" w:styleId="3">
    <w:name w:val="heading 3"/>
    <w:basedOn w:val="2"/>
    <w:next w:val="a1"/>
    <w:link w:val="30"/>
    <w:uiPriority w:val="9"/>
    <w:unhideWhenUsed/>
    <w:qFormat/>
    <w:rsid w:val="00762172"/>
    <w:pPr>
      <w:numPr>
        <w:ilvl w:val="2"/>
      </w:numPr>
      <w:outlineLvl w:val="2"/>
    </w:pPr>
    <w:rPr>
      <w:sz w:val="24"/>
      <w:szCs w:val="24"/>
    </w:rPr>
  </w:style>
  <w:style w:type="paragraph" w:styleId="4">
    <w:name w:val="heading 4"/>
    <w:basedOn w:val="a1"/>
    <w:next w:val="a1"/>
    <w:link w:val="40"/>
    <w:uiPriority w:val="9"/>
    <w:unhideWhenUsed/>
    <w:qFormat/>
    <w:rsid w:val="009B23C5"/>
    <w:pPr>
      <w:keepNext/>
      <w:keepLines/>
      <w:spacing w:before="240" w:after="120" w:line="240" w:lineRule="auto"/>
      <w:outlineLvl w:val="3"/>
    </w:pPr>
    <w:rPr>
      <w:rFonts w:ascii="Arial" w:eastAsiaTheme="majorEastAsia" w:hAnsi="Arial" w:cs="Arial"/>
      <w:b/>
      <w:bCs/>
      <w:color w:val="7F7F7F" w:themeColor="text1" w:themeTint="80"/>
      <w:szCs w:val="22"/>
    </w:rPr>
  </w:style>
  <w:style w:type="paragraph" w:styleId="5">
    <w:name w:val="heading 5"/>
    <w:basedOn w:val="a1"/>
    <w:next w:val="a1"/>
    <w:link w:val="50"/>
    <w:uiPriority w:val="9"/>
    <w:unhideWhenUsed/>
    <w:qFormat/>
    <w:rsid w:val="00CE55D0"/>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1"/>
    <w:next w:val="a1"/>
    <w:link w:val="60"/>
    <w:uiPriority w:val="9"/>
    <w:unhideWhenUsed/>
    <w:qFormat/>
    <w:rsid w:val="00CE55D0"/>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1"/>
    <w:next w:val="a1"/>
    <w:link w:val="70"/>
    <w:uiPriority w:val="9"/>
    <w:unhideWhenUsed/>
    <w:qFormat/>
    <w:rsid w:val="00CE55D0"/>
    <w:pPr>
      <w:keepNext/>
      <w:keepLines/>
      <w:spacing w:before="40" w:after="0"/>
      <w:outlineLvl w:val="6"/>
    </w:pPr>
    <w:rPr>
      <w:rFonts w:asciiTheme="majorHAnsi" w:eastAsiaTheme="majorEastAsia" w:hAnsiTheme="majorHAnsi" w:cstheme="majorBidi"/>
      <w:szCs w:val="24"/>
    </w:rPr>
  </w:style>
  <w:style w:type="paragraph" w:styleId="8">
    <w:name w:val="heading 8"/>
    <w:basedOn w:val="a1"/>
    <w:next w:val="a1"/>
    <w:link w:val="80"/>
    <w:uiPriority w:val="9"/>
    <w:unhideWhenUsed/>
    <w:qFormat/>
    <w:rsid w:val="00CE55D0"/>
    <w:pPr>
      <w:keepNext/>
      <w:keepLines/>
      <w:spacing w:before="40" w:after="0"/>
      <w:outlineLvl w:val="7"/>
    </w:pPr>
    <w:rPr>
      <w:rFonts w:asciiTheme="majorHAnsi" w:eastAsiaTheme="majorEastAsia" w:hAnsiTheme="majorHAnsi" w:cstheme="majorBidi"/>
      <w:i/>
      <w:iCs/>
      <w:szCs w:val="22"/>
    </w:rPr>
  </w:style>
  <w:style w:type="paragraph" w:styleId="9">
    <w:name w:val="heading 9"/>
    <w:basedOn w:val="a1"/>
    <w:next w:val="a1"/>
    <w:link w:val="90"/>
    <w:uiPriority w:val="9"/>
    <w:unhideWhenUsed/>
    <w:qFormat/>
    <w:rsid w:val="00CE55D0"/>
    <w:pPr>
      <w:keepNext/>
      <w:keepLines/>
      <w:spacing w:before="40" w:after="0"/>
      <w:outlineLvl w:val="8"/>
    </w:pPr>
    <w:rPr>
      <w:b/>
      <w:bCs/>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AF6547"/>
    <w:pPr>
      <w:spacing w:after="240" w:line="240" w:lineRule="atLeast"/>
      <w:ind w:firstLine="360"/>
    </w:pPr>
  </w:style>
  <w:style w:type="character" w:customStyle="1" w:styleId="a6">
    <w:name w:val="正文文本 字符"/>
    <w:basedOn w:val="a2"/>
    <w:link w:val="a5"/>
    <w:rsid w:val="00D2451E"/>
    <w:rPr>
      <w:rFonts w:ascii="Garamond" w:hAnsi="Garamond"/>
      <w:sz w:val="22"/>
      <w:lang w:val="en-US" w:eastAsia="en-US" w:bidi="ar-SA"/>
    </w:rPr>
  </w:style>
  <w:style w:type="paragraph" w:customStyle="1" w:styleId="BlockQuotation">
    <w:name w:val="Block Quotation"/>
    <w:basedOn w:val="a5"/>
    <w:link w:val="BlockQuotationChar"/>
    <w:rsid w:val="00AF654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a2"/>
    <w:link w:val="BlockQuotation"/>
    <w:rsid w:val="00D2451E"/>
    <w:rPr>
      <w:rFonts w:ascii="Garamond" w:hAnsi="Garamond"/>
      <w:i/>
      <w:sz w:val="22"/>
      <w:lang w:val="en-US" w:eastAsia="en-US" w:bidi="ar-SA"/>
    </w:rPr>
  </w:style>
  <w:style w:type="paragraph" w:styleId="a7">
    <w:name w:val="caption"/>
    <w:basedOn w:val="a1"/>
    <w:next w:val="a1"/>
    <w:uiPriority w:val="35"/>
    <w:unhideWhenUsed/>
    <w:qFormat/>
    <w:rsid w:val="00CE55D0"/>
    <w:pPr>
      <w:spacing w:line="240" w:lineRule="auto"/>
    </w:pPr>
    <w:rPr>
      <w:b/>
      <w:bCs/>
      <w:color w:val="404040" w:themeColor="text1" w:themeTint="BF"/>
      <w:sz w:val="16"/>
      <w:szCs w:val="16"/>
    </w:rPr>
  </w:style>
  <w:style w:type="character" w:styleId="a8">
    <w:name w:val="endnote reference"/>
    <w:semiHidden/>
    <w:rsid w:val="00AF6547"/>
    <w:rPr>
      <w:vertAlign w:val="superscript"/>
    </w:rPr>
  </w:style>
  <w:style w:type="paragraph" w:styleId="a9">
    <w:name w:val="endnote text"/>
    <w:basedOn w:val="a1"/>
    <w:semiHidden/>
    <w:rsid w:val="00AD13DC"/>
  </w:style>
  <w:style w:type="character" w:styleId="aa">
    <w:name w:val="footnote reference"/>
    <w:semiHidden/>
    <w:rsid w:val="00AF6547"/>
    <w:rPr>
      <w:vertAlign w:val="superscript"/>
    </w:rPr>
  </w:style>
  <w:style w:type="paragraph" w:styleId="ab">
    <w:name w:val="footnote text"/>
    <w:basedOn w:val="a1"/>
    <w:semiHidden/>
    <w:rsid w:val="00AD13DC"/>
  </w:style>
  <w:style w:type="paragraph" w:styleId="11">
    <w:name w:val="index 1"/>
    <w:basedOn w:val="a1"/>
    <w:semiHidden/>
    <w:rsid w:val="00AD13DC"/>
    <w:rPr>
      <w:sz w:val="21"/>
    </w:rPr>
  </w:style>
  <w:style w:type="paragraph" w:styleId="21">
    <w:name w:val="index 2"/>
    <w:basedOn w:val="a1"/>
    <w:semiHidden/>
    <w:rsid w:val="00AD13DC"/>
    <w:pPr>
      <w:ind w:hanging="240"/>
    </w:pPr>
    <w:rPr>
      <w:sz w:val="21"/>
    </w:rPr>
  </w:style>
  <w:style w:type="paragraph" w:styleId="31">
    <w:name w:val="index 3"/>
    <w:basedOn w:val="a1"/>
    <w:semiHidden/>
    <w:rsid w:val="00AD13DC"/>
    <w:pPr>
      <w:ind w:left="480" w:hanging="240"/>
    </w:pPr>
    <w:rPr>
      <w:sz w:val="21"/>
    </w:rPr>
  </w:style>
  <w:style w:type="paragraph" w:styleId="41">
    <w:name w:val="index 4"/>
    <w:basedOn w:val="a1"/>
    <w:semiHidden/>
    <w:rsid w:val="00AD13DC"/>
    <w:pPr>
      <w:ind w:left="600" w:hanging="240"/>
    </w:pPr>
    <w:rPr>
      <w:sz w:val="21"/>
    </w:rPr>
  </w:style>
  <w:style w:type="paragraph" w:styleId="51">
    <w:name w:val="index 5"/>
    <w:basedOn w:val="a1"/>
    <w:semiHidden/>
    <w:rsid w:val="00AD13DC"/>
    <w:pPr>
      <w:ind w:left="840"/>
    </w:pPr>
    <w:rPr>
      <w:sz w:val="21"/>
    </w:rPr>
  </w:style>
  <w:style w:type="paragraph" w:styleId="ac">
    <w:name w:val="index heading"/>
    <w:basedOn w:val="a1"/>
    <w:next w:val="11"/>
    <w:semiHidden/>
    <w:rsid w:val="00AD13DC"/>
    <w:pPr>
      <w:spacing w:line="480" w:lineRule="atLeast"/>
    </w:pPr>
    <w:rPr>
      <w:spacing w:val="-5"/>
      <w:sz w:val="28"/>
    </w:rPr>
  </w:style>
  <w:style w:type="character" w:customStyle="1" w:styleId="Lead-inEmphasis">
    <w:name w:val="Lead-in Emphasis"/>
    <w:rsid w:val="00AF6547"/>
    <w:rPr>
      <w:caps/>
      <w:sz w:val="18"/>
    </w:rPr>
  </w:style>
  <w:style w:type="paragraph" w:styleId="a">
    <w:name w:val="List Bullet"/>
    <w:basedOn w:val="a1"/>
    <w:rsid w:val="00AD13DC"/>
    <w:pPr>
      <w:numPr>
        <w:numId w:val="1"/>
      </w:numPr>
      <w:spacing w:after="240" w:line="240" w:lineRule="atLeast"/>
      <w:ind w:right="720"/>
    </w:pPr>
  </w:style>
  <w:style w:type="paragraph" w:styleId="ad">
    <w:name w:val="macro"/>
    <w:basedOn w:val="a5"/>
    <w:semiHidden/>
    <w:rsid w:val="00AF6547"/>
    <w:pPr>
      <w:spacing w:line="240" w:lineRule="auto"/>
      <w:jc w:val="left"/>
    </w:pPr>
    <w:rPr>
      <w:rFonts w:ascii="Courier New" w:hAnsi="Courier New"/>
    </w:rPr>
  </w:style>
  <w:style w:type="character" w:styleId="ae">
    <w:name w:val="page number"/>
    <w:rsid w:val="00AF6547"/>
    <w:rPr>
      <w:sz w:val="24"/>
    </w:rPr>
  </w:style>
  <w:style w:type="paragraph" w:customStyle="1" w:styleId="SubtitleCover">
    <w:name w:val="Subtitle Cover"/>
    <w:basedOn w:val="TitleCover"/>
    <w:next w:val="a5"/>
    <w:rsid w:val="00AF6547"/>
    <w:pPr>
      <w:pBdr>
        <w:top w:val="single" w:sz="6" w:space="12" w:color="808080"/>
      </w:pBdr>
      <w:spacing w:after="0" w:line="440" w:lineRule="atLeast"/>
    </w:pPr>
    <w:rPr>
      <w:spacing w:val="30"/>
      <w:sz w:val="36"/>
    </w:rPr>
  </w:style>
  <w:style w:type="paragraph" w:customStyle="1" w:styleId="TitleCover">
    <w:name w:val="Title Cover"/>
    <w:basedOn w:val="a1"/>
    <w:next w:val="SubtitleCover"/>
    <w:rsid w:val="00AD13DC"/>
    <w:pPr>
      <w:keepNext/>
      <w:keepLines/>
      <w:spacing w:after="240" w:line="720" w:lineRule="atLeast"/>
      <w:jc w:val="center"/>
    </w:pPr>
    <w:rPr>
      <w:caps/>
      <w:spacing w:val="65"/>
      <w:kern w:val="20"/>
      <w:sz w:val="64"/>
    </w:rPr>
  </w:style>
  <w:style w:type="paragraph" w:styleId="af">
    <w:name w:val="table of figures"/>
    <w:basedOn w:val="a1"/>
    <w:semiHidden/>
    <w:rsid w:val="00AD13DC"/>
  </w:style>
  <w:style w:type="paragraph" w:styleId="12">
    <w:name w:val="toc 1"/>
    <w:basedOn w:val="a1"/>
    <w:uiPriority w:val="39"/>
    <w:rsid w:val="00E36460"/>
    <w:pPr>
      <w:tabs>
        <w:tab w:val="left" w:pos="1560"/>
        <w:tab w:val="right" w:pos="8222"/>
      </w:tabs>
      <w:spacing w:before="160" w:after="100" w:line="240" w:lineRule="auto"/>
      <w:ind w:left="1134"/>
    </w:pPr>
    <w:rPr>
      <w:rFonts w:ascii="Arial" w:hAnsi="Arial" w:cs="Arial"/>
      <w:b/>
      <w:bCs/>
      <w:caps/>
      <w:noProof/>
      <w:color w:val="A5002A"/>
      <w:sz w:val="20"/>
      <w:szCs w:val="20"/>
    </w:rPr>
  </w:style>
  <w:style w:type="paragraph" w:styleId="22">
    <w:name w:val="toc 2"/>
    <w:basedOn w:val="a1"/>
    <w:uiPriority w:val="39"/>
    <w:rsid w:val="00AA3906"/>
    <w:pPr>
      <w:tabs>
        <w:tab w:val="left" w:pos="2072"/>
        <w:tab w:val="right" w:pos="8222"/>
      </w:tabs>
      <w:spacing w:after="60" w:line="240" w:lineRule="auto"/>
      <w:ind w:left="1559"/>
    </w:pPr>
    <w:rPr>
      <w:rFonts w:ascii="Arial" w:hAnsi="Arial" w:cs="Arial"/>
      <w:noProof/>
      <w:sz w:val="19"/>
      <w:szCs w:val="19"/>
    </w:rPr>
  </w:style>
  <w:style w:type="paragraph" w:styleId="32">
    <w:name w:val="toc 3"/>
    <w:basedOn w:val="a1"/>
    <w:uiPriority w:val="39"/>
    <w:rsid w:val="00AA3906"/>
    <w:pPr>
      <w:tabs>
        <w:tab w:val="left" w:pos="2694"/>
        <w:tab w:val="right" w:pos="8222"/>
      </w:tabs>
      <w:spacing w:after="100" w:line="240" w:lineRule="auto"/>
      <w:ind w:left="2070"/>
      <w:contextualSpacing/>
    </w:pPr>
    <w:rPr>
      <w:rFonts w:ascii="Arial Narrow" w:hAnsi="Arial Narrow" w:cs="Arial"/>
      <w:iCs/>
      <w:noProof/>
      <w:sz w:val="20"/>
      <w:szCs w:val="20"/>
    </w:rPr>
  </w:style>
  <w:style w:type="paragraph" w:styleId="42">
    <w:name w:val="toc 4"/>
    <w:basedOn w:val="a1"/>
    <w:semiHidden/>
    <w:rsid w:val="00AD13DC"/>
    <w:pPr>
      <w:tabs>
        <w:tab w:val="right" w:leader="dot" w:pos="5040"/>
      </w:tabs>
    </w:pPr>
    <w:rPr>
      <w:i/>
    </w:rPr>
  </w:style>
  <w:style w:type="paragraph" w:styleId="52">
    <w:name w:val="toc 5"/>
    <w:basedOn w:val="a1"/>
    <w:semiHidden/>
    <w:rsid w:val="00AD13DC"/>
    <w:rPr>
      <w:i/>
    </w:rPr>
  </w:style>
  <w:style w:type="paragraph" w:styleId="af0">
    <w:name w:val="Subtitle"/>
    <w:basedOn w:val="a1"/>
    <w:next w:val="a1"/>
    <w:link w:val="af1"/>
    <w:uiPriority w:val="11"/>
    <w:qFormat/>
    <w:rsid w:val="00CE55D0"/>
    <w:pPr>
      <w:numPr>
        <w:ilvl w:val="1"/>
      </w:numPr>
      <w:jc w:val="center"/>
    </w:pPr>
    <w:rPr>
      <w:color w:val="696464" w:themeColor="text2"/>
      <w:sz w:val="28"/>
      <w:szCs w:val="28"/>
    </w:rPr>
  </w:style>
  <w:style w:type="paragraph" w:styleId="af2">
    <w:name w:val="Title"/>
    <w:basedOn w:val="a1"/>
    <w:next w:val="a1"/>
    <w:link w:val="af3"/>
    <w:uiPriority w:val="10"/>
    <w:qFormat/>
    <w:rsid w:val="00CE55D0"/>
    <w:pPr>
      <w:pBdr>
        <w:top w:val="single" w:sz="6" w:space="8" w:color="A28E6A" w:themeColor="accent3"/>
        <w:bottom w:val="single" w:sz="6" w:space="8" w:color="A28E6A" w:themeColor="accent3"/>
      </w:pBdr>
      <w:spacing w:after="400" w:line="240" w:lineRule="auto"/>
      <w:contextualSpacing/>
      <w:jc w:val="center"/>
    </w:pPr>
    <w:rPr>
      <w:rFonts w:asciiTheme="majorHAnsi" w:eastAsiaTheme="majorEastAsia" w:hAnsiTheme="majorHAnsi" w:cstheme="majorBidi"/>
      <w:caps/>
      <w:color w:val="696464" w:themeColor="text2"/>
      <w:spacing w:val="30"/>
      <w:sz w:val="72"/>
      <w:szCs w:val="72"/>
    </w:rPr>
  </w:style>
  <w:style w:type="paragraph" w:customStyle="1" w:styleId="Columnheadings">
    <w:name w:val="Column headings"/>
    <w:basedOn w:val="a1"/>
    <w:rsid w:val="004D6BEC"/>
    <w:pPr>
      <w:keepNext/>
      <w:spacing w:before="80"/>
      <w:jc w:val="center"/>
    </w:pPr>
    <w:rPr>
      <w:caps/>
      <w:sz w:val="14"/>
    </w:rPr>
  </w:style>
  <w:style w:type="character" w:styleId="af4">
    <w:name w:val="annotation reference"/>
    <w:semiHidden/>
    <w:rsid w:val="00AF6547"/>
    <w:rPr>
      <w:sz w:val="16"/>
    </w:rPr>
  </w:style>
  <w:style w:type="paragraph" w:styleId="af5">
    <w:name w:val="annotation text"/>
    <w:basedOn w:val="a1"/>
    <w:link w:val="af6"/>
    <w:semiHidden/>
    <w:rsid w:val="00AD13DC"/>
  </w:style>
  <w:style w:type="paragraph" w:customStyle="1" w:styleId="CompanyName">
    <w:name w:val="Company Name"/>
    <w:basedOn w:val="a5"/>
    <w:rsid w:val="00AF6547"/>
    <w:pPr>
      <w:keepLines/>
      <w:framePr w:w="8640" w:h="1440" w:wrap="notBeside" w:vAnchor="page" w:hAnchor="margin" w:xAlign="center" w:y="889"/>
      <w:spacing w:after="40"/>
      <w:ind w:firstLine="0"/>
      <w:jc w:val="center"/>
    </w:pPr>
    <w:rPr>
      <w:caps/>
      <w:spacing w:val="75"/>
      <w:kern w:val="18"/>
    </w:rPr>
  </w:style>
  <w:style w:type="paragraph" w:styleId="af7">
    <w:name w:val="table of authorities"/>
    <w:basedOn w:val="a1"/>
    <w:semiHidden/>
    <w:rsid w:val="00AF6547"/>
    <w:pPr>
      <w:tabs>
        <w:tab w:val="right" w:leader="dot" w:pos="7560"/>
      </w:tabs>
    </w:pPr>
  </w:style>
  <w:style w:type="paragraph" w:styleId="af8">
    <w:name w:val="toa heading"/>
    <w:basedOn w:val="a1"/>
    <w:next w:val="af7"/>
    <w:semiHidden/>
    <w:rsid w:val="00AF6547"/>
    <w:pPr>
      <w:keepNext/>
      <w:spacing w:line="720" w:lineRule="atLeast"/>
    </w:pPr>
    <w:rPr>
      <w:caps/>
      <w:spacing w:val="-10"/>
      <w:kern w:val="28"/>
    </w:rPr>
  </w:style>
  <w:style w:type="paragraph" w:customStyle="1" w:styleId="Rowlabels">
    <w:name w:val="Row labels"/>
    <w:basedOn w:val="a1"/>
    <w:rsid w:val="004D6BEC"/>
    <w:pPr>
      <w:keepNext/>
      <w:spacing w:before="40"/>
    </w:pPr>
    <w:rPr>
      <w:sz w:val="18"/>
    </w:rPr>
  </w:style>
  <w:style w:type="paragraph" w:customStyle="1" w:styleId="Percentage">
    <w:name w:val="Percentage"/>
    <w:basedOn w:val="a1"/>
    <w:rsid w:val="009213D9"/>
    <w:pPr>
      <w:spacing w:before="40"/>
      <w:jc w:val="center"/>
    </w:pPr>
    <w:rPr>
      <w:sz w:val="18"/>
    </w:rPr>
  </w:style>
  <w:style w:type="paragraph" w:customStyle="1" w:styleId="NumberedList">
    <w:name w:val="Numbered List"/>
    <w:basedOn w:val="a1"/>
    <w:link w:val="NumberedListChar"/>
    <w:rsid w:val="00697ACE"/>
    <w:pPr>
      <w:numPr>
        <w:numId w:val="2"/>
      </w:numPr>
      <w:spacing w:after="240" w:line="312" w:lineRule="auto"/>
      <w:contextualSpacing/>
    </w:pPr>
  </w:style>
  <w:style w:type="character" w:customStyle="1" w:styleId="NumberedListChar">
    <w:name w:val="Numbered List Char"/>
    <w:basedOn w:val="a2"/>
    <w:link w:val="NumberedList"/>
    <w:rsid w:val="00697ACE"/>
    <w:rPr>
      <w:rFonts w:ascii="Times New Roman" w:hAnsi="Times New Roman"/>
      <w:sz w:val="22"/>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Times New Roman" w:hAnsi="Times New Roman"/>
      <w:b/>
      <w:bCs/>
      <w:sz w:val="22"/>
    </w:rPr>
  </w:style>
  <w:style w:type="paragraph" w:customStyle="1" w:styleId="LineSpace">
    <w:name w:val="Line Space"/>
    <w:basedOn w:val="a1"/>
    <w:rsid w:val="00D2451E"/>
    <w:rPr>
      <w:rFonts w:ascii="Verdana" w:hAnsi="Verdana"/>
      <w:sz w:val="12"/>
    </w:rPr>
  </w:style>
  <w:style w:type="paragraph" w:styleId="af9">
    <w:name w:val="No Spacing"/>
    <w:link w:val="afa"/>
    <w:uiPriority w:val="1"/>
    <w:qFormat/>
    <w:rsid w:val="00CE55D0"/>
    <w:pPr>
      <w:spacing w:after="0" w:line="240" w:lineRule="auto"/>
    </w:pPr>
  </w:style>
  <w:style w:type="character" w:customStyle="1" w:styleId="afa">
    <w:name w:val="无间隔 字符"/>
    <w:basedOn w:val="a2"/>
    <w:link w:val="af9"/>
    <w:uiPriority w:val="1"/>
    <w:rsid w:val="00AF3B41"/>
  </w:style>
  <w:style w:type="paragraph" w:styleId="afb">
    <w:name w:val="Balloon Text"/>
    <w:basedOn w:val="a1"/>
    <w:link w:val="afc"/>
    <w:rsid w:val="00AF3B41"/>
    <w:rPr>
      <w:rFonts w:ascii="Tahoma" w:hAnsi="Tahoma" w:cs="Tahoma"/>
      <w:sz w:val="16"/>
      <w:szCs w:val="16"/>
    </w:rPr>
  </w:style>
  <w:style w:type="character" w:customStyle="1" w:styleId="afc">
    <w:name w:val="批注框文本 字符"/>
    <w:basedOn w:val="a2"/>
    <w:link w:val="afb"/>
    <w:rsid w:val="00AF3B41"/>
    <w:rPr>
      <w:rFonts w:ascii="Tahoma" w:hAnsi="Tahoma" w:cs="Tahoma"/>
      <w:sz w:val="16"/>
      <w:szCs w:val="16"/>
    </w:rPr>
  </w:style>
  <w:style w:type="character" w:customStyle="1" w:styleId="10">
    <w:name w:val="标题 1 字符"/>
    <w:basedOn w:val="a2"/>
    <w:link w:val="1"/>
    <w:uiPriority w:val="9"/>
    <w:rsid w:val="00702673"/>
    <w:rPr>
      <w:rFonts w:ascii="Arial" w:eastAsiaTheme="majorEastAsia" w:hAnsi="Arial" w:cs="Arial"/>
      <w:b/>
      <w:bCs/>
      <w:caps/>
      <w:color w:val="A5002A"/>
      <w:sz w:val="40"/>
      <w:szCs w:val="40"/>
    </w:rPr>
  </w:style>
  <w:style w:type="character" w:customStyle="1" w:styleId="20">
    <w:name w:val="标题 2 字符"/>
    <w:basedOn w:val="a2"/>
    <w:link w:val="2"/>
    <w:uiPriority w:val="9"/>
    <w:rsid w:val="002A6FE0"/>
    <w:rPr>
      <w:rFonts w:ascii="Arial" w:eastAsiaTheme="majorEastAsia" w:hAnsi="Arial" w:cs="Arial"/>
      <w:b/>
      <w:bCs/>
      <w:caps/>
      <w:color w:val="A5002A"/>
      <w:sz w:val="30"/>
      <w:szCs w:val="30"/>
    </w:rPr>
  </w:style>
  <w:style w:type="character" w:customStyle="1" w:styleId="30">
    <w:name w:val="标题 3 字符"/>
    <w:basedOn w:val="a2"/>
    <w:link w:val="3"/>
    <w:uiPriority w:val="9"/>
    <w:rsid w:val="00762172"/>
    <w:rPr>
      <w:rFonts w:ascii="Arial" w:eastAsiaTheme="majorEastAsia" w:hAnsi="Arial" w:cs="Arial"/>
      <w:b/>
      <w:bCs/>
      <w:caps/>
      <w:color w:val="A5002A"/>
      <w:sz w:val="24"/>
      <w:szCs w:val="24"/>
    </w:rPr>
  </w:style>
  <w:style w:type="character" w:customStyle="1" w:styleId="40">
    <w:name w:val="标题 4 字符"/>
    <w:basedOn w:val="a2"/>
    <w:link w:val="4"/>
    <w:uiPriority w:val="9"/>
    <w:rsid w:val="009B23C5"/>
    <w:rPr>
      <w:rFonts w:ascii="Arial" w:eastAsiaTheme="majorEastAsia" w:hAnsi="Arial" w:cs="Arial"/>
      <w:b/>
      <w:bCs/>
      <w:color w:val="7F7F7F" w:themeColor="text1" w:themeTint="80"/>
      <w:sz w:val="22"/>
      <w:szCs w:val="22"/>
    </w:rPr>
  </w:style>
  <w:style w:type="character" w:customStyle="1" w:styleId="50">
    <w:name w:val="标题 5 字符"/>
    <w:basedOn w:val="a2"/>
    <w:link w:val="5"/>
    <w:uiPriority w:val="9"/>
    <w:rsid w:val="00CE55D0"/>
    <w:rPr>
      <w:rFonts w:asciiTheme="majorHAnsi" w:eastAsiaTheme="majorEastAsia" w:hAnsiTheme="majorHAnsi" w:cstheme="majorBidi"/>
      <w:sz w:val="28"/>
      <w:szCs w:val="28"/>
    </w:rPr>
  </w:style>
  <w:style w:type="character" w:customStyle="1" w:styleId="60">
    <w:name w:val="标题 6 字符"/>
    <w:basedOn w:val="a2"/>
    <w:link w:val="6"/>
    <w:uiPriority w:val="9"/>
    <w:rsid w:val="00CE55D0"/>
    <w:rPr>
      <w:rFonts w:asciiTheme="majorHAnsi" w:eastAsiaTheme="majorEastAsia" w:hAnsiTheme="majorHAnsi" w:cstheme="majorBidi"/>
      <w:i/>
      <w:iCs/>
      <w:sz w:val="26"/>
      <w:szCs w:val="26"/>
    </w:rPr>
  </w:style>
  <w:style w:type="character" w:customStyle="1" w:styleId="70">
    <w:name w:val="标题 7 字符"/>
    <w:basedOn w:val="a2"/>
    <w:link w:val="7"/>
    <w:uiPriority w:val="9"/>
    <w:rsid w:val="00CE55D0"/>
    <w:rPr>
      <w:rFonts w:asciiTheme="majorHAnsi" w:eastAsiaTheme="majorEastAsia" w:hAnsiTheme="majorHAnsi" w:cstheme="majorBidi"/>
      <w:sz w:val="24"/>
      <w:szCs w:val="24"/>
    </w:rPr>
  </w:style>
  <w:style w:type="character" w:customStyle="1" w:styleId="80">
    <w:name w:val="标题 8 字符"/>
    <w:basedOn w:val="a2"/>
    <w:link w:val="8"/>
    <w:uiPriority w:val="9"/>
    <w:rsid w:val="00CE55D0"/>
    <w:rPr>
      <w:rFonts w:asciiTheme="majorHAnsi" w:eastAsiaTheme="majorEastAsia" w:hAnsiTheme="majorHAnsi" w:cstheme="majorBidi"/>
      <w:i/>
      <w:iCs/>
      <w:sz w:val="22"/>
      <w:szCs w:val="22"/>
    </w:rPr>
  </w:style>
  <w:style w:type="character" w:customStyle="1" w:styleId="90">
    <w:name w:val="标题 9 字符"/>
    <w:basedOn w:val="a2"/>
    <w:link w:val="9"/>
    <w:uiPriority w:val="9"/>
    <w:rsid w:val="00CE55D0"/>
    <w:rPr>
      <w:b/>
      <w:bCs/>
      <w:i/>
      <w:iCs/>
    </w:rPr>
  </w:style>
  <w:style w:type="character" w:customStyle="1" w:styleId="af3">
    <w:name w:val="标题 字符"/>
    <w:basedOn w:val="a2"/>
    <w:link w:val="af2"/>
    <w:uiPriority w:val="10"/>
    <w:rsid w:val="00CE55D0"/>
    <w:rPr>
      <w:rFonts w:asciiTheme="majorHAnsi" w:eastAsiaTheme="majorEastAsia" w:hAnsiTheme="majorHAnsi" w:cstheme="majorBidi"/>
      <w:caps/>
      <w:color w:val="696464" w:themeColor="text2"/>
      <w:spacing w:val="30"/>
      <w:sz w:val="72"/>
      <w:szCs w:val="72"/>
    </w:rPr>
  </w:style>
  <w:style w:type="character" w:customStyle="1" w:styleId="af1">
    <w:name w:val="副标题 字符"/>
    <w:basedOn w:val="a2"/>
    <w:link w:val="af0"/>
    <w:uiPriority w:val="11"/>
    <w:rsid w:val="00CE55D0"/>
    <w:rPr>
      <w:color w:val="696464" w:themeColor="text2"/>
      <w:sz w:val="28"/>
      <w:szCs w:val="28"/>
    </w:rPr>
  </w:style>
  <w:style w:type="character" w:styleId="afd">
    <w:name w:val="Strong"/>
    <w:basedOn w:val="a2"/>
    <w:uiPriority w:val="22"/>
    <w:qFormat/>
    <w:rsid w:val="00CE55D0"/>
    <w:rPr>
      <w:b/>
      <w:bCs/>
    </w:rPr>
  </w:style>
  <w:style w:type="character" w:styleId="afe">
    <w:name w:val="Emphasis"/>
    <w:basedOn w:val="a2"/>
    <w:uiPriority w:val="20"/>
    <w:qFormat/>
    <w:rsid w:val="00CE55D0"/>
    <w:rPr>
      <w:i/>
      <w:iCs/>
      <w:color w:val="000000" w:themeColor="text1"/>
    </w:rPr>
  </w:style>
  <w:style w:type="paragraph" w:styleId="a0">
    <w:name w:val="List Paragraph"/>
    <w:aliases w:val="List (Paragraphs)"/>
    <w:basedOn w:val="a1"/>
    <w:link w:val="aff"/>
    <w:uiPriority w:val="34"/>
    <w:qFormat/>
    <w:rsid w:val="00A66F23"/>
    <w:pPr>
      <w:numPr>
        <w:numId w:val="3"/>
      </w:numPr>
      <w:spacing w:line="300" w:lineRule="auto"/>
      <w:ind w:left="567" w:hanging="357"/>
    </w:pPr>
    <w:rPr>
      <w:bCs/>
      <w:szCs w:val="24"/>
    </w:rPr>
  </w:style>
  <w:style w:type="paragraph" w:styleId="aff0">
    <w:name w:val="Quote"/>
    <w:basedOn w:val="a1"/>
    <w:next w:val="a1"/>
    <w:link w:val="aff1"/>
    <w:uiPriority w:val="29"/>
    <w:qFormat/>
    <w:rsid w:val="00CE55D0"/>
    <w:pPr>
      <w:spacing w:before="160"/>
      <w:ind w:left="720" w:right="720"/>
      <w:jc w:val="center"/>
    </w:pPr>
    <w:rPr>
      <w:i/>
      <w:iCs/>
      <w:color w:val="7B6A4D" w:themeColor="accent3" w:themeShade="BF"/>
      <w:szCs w:val="24"/>
    </w:rPr>
  </w:style>
  <w:style w:type="character" w:customStyle="1" w:styleId="aff1">
    <w:name w:val="引用 字符"/>
    <w:basedOn w:val="a2"/>
    <w:link w:val="aff0"/>
    <w:uiPriority w:val="29"/>
    <w:rsid w:val="00CE55D0"/>
    <w:rPr>
      <w:i/>
      <w:iCs/>
      <w:color w:val="7B6A4D" w:themeColor="accent3" w:themeShade="BF"/>
      <w:sz w:val="24"/>
      <w:szCs w:val="24"/>
    </w:rPr>
  </w:style>
  <w:style w:type="paragraph" w:styleId="aff2">
    <w:name w:val="Intense Quote"/>
    <w:basedOn w:val="a1"/>
    <w:next w:val="a1"/>
    <w:link w:val="aff3"/>
    <w:uiPriority w:val="30"/>
    <w:qFormat/>
    <w:rsid w:val="00CE55D0"/>
    <w:pPr>
      <w:spacing w:before="160" w:line="276" w:lineRule="auto"/>
      <w:ind w:left="936" w:right="936"/>
      <w:jc w:val="center"/>
    </w:pPr>
    <w:rPr>
      <w:rFonts w:asciiTheme="majorHAnsi" w:eastAsiaTheme="majorEastAsia" w:hAnsiTheme="majorHAnsi" w:cstheme="majorBidi"/>
      <w:caps/>
      <w:color w:val="9D3511" w:themeColor="accent1" w:themeShade="BF"/>
      <w:sz w:val="28"/>
      <w:szCs w:val="28"/>
    </w:rPr>
  </w:style>
  <w:style w:type="character" w:customStyle="1" w:styleId="aff3">
    <w:name w:val="明显引用 字符"/>
    <w:basedOn w:val="a2"/>
    <w:link w:val="aff2"/>
    <w:uiPriority w:val="30"/>
    <w:rsid w:val="00CE55D0"/>
    <w:rPr>
      <w:rFonts w:asciiTheme="majorHAnsi" w:eastAsiaTheme="majorEastAsia" w:hAnsiTheme="majorHAnsi" w:cstheme="majorBidi"/>
      <w:caps/>
      <w:color w:val="9D3511" w:themeColor="accent1" w:themeShade="BF"/>
      <w:sz w:val="28"/>
      <w:szCs w:val="28"/>
    </w:rPr>
  </w:style>
  <w:style w:type="character" w:styleId="aff4">
    <w:name w:val="Subtle Emphasis"/>
    <w:basedOn w:val="a2"/>
    <w:uiPriority w:val="19"/>
    <w:qFormat/>
    <w:rsid w:val="00CE55D0"/>
    <w:rPr>
      <w:i/>
      <w:iCs/>
      <w:color w:val="595959" w:themeColor="text1" w:themeTint="A6"/>
    </w:rPr>
  </w:style>
  <w:style w:type="character" w:styleId="aff5">
    <w:name w:val="Intense Emphasis"/>
    <w:basedOn w:val="a2"/>
    <w:uiPriority w:val="21"/>
    <w:qFormat/>
    <w:rsid w:val="00CE55D0"/>
    <w:rPr>
      <w:b/>
      <w:bCs/>
      <w:i/>
      <w:iCs/>
      <w:color w:val="auto"/>
    </w:rPr>
  </w:style>
  <w:style w:type="character" w:styleId="aff6">
    <w:name w:val="Subtle Reference"/>
    <w:basedOn w:val="a2"/>
    <w:uiPriority w:val="31"/>
    <w:qFormat/>
    <w:rsid w:val="00CE55D0"/>
    <w:rPr>
      <w:caps w:val="0"/>
      <w:smallCaps/>
      <w:color w:val="404040" w:themeColor="text1" w:themeTint="BF"/>
      <w:spacing w:val="0"/>
      <w:u w:val="single" w:color="7F7F7F" w:themeColor="text1" w:themeTint="80"/>
    </w:rPr>
  </w:style>
  <w:style w:type="character" w:styleId="aff7">
    <w:name w:val="Intense Reference"/>
    <w:basedOn w:val="a2"/>
    <w:uiPriority w:val="32"/>
    <w:qFormat/>
    <w:rsid w:val="00CE55D0"/>
    <w:rPr>
      <w:b/>
      <w:bCs/>
      <w:caps w:val="0"/>
      <w:smallCaps/>
      <w:color w:val="auto"/>
      <w:spacing w:val="0"/>
      <w:u w:val="single"/>
    </w:rPr>
  </w:style>
  <w:style w:type="character" w:styleId="aff8">
    <w:name w:val="Book Title"/>
    <w:basedOn w:val="a2"/>
    <w:uiPriority w:val="33"/>
    <w:qFormat/>
    <w:rsid w:val="00CE55D0"/>
    <w:rPr>
      <w:b/>
      <w:bCs/>
      <w:caps w:val="0"/>
      <w:smallCaps/>
      <w:spacing w:val="0"/>
    </w:rPr>
  </w:style>
  <w:style w:type="paragraph" w:styleId="TOC">
    <w:name w:val="TOC Heading"/>
    <w:basedOn w:val="1"/>
    <w:next w:val="a1"/>
    <w:uiPriority w:val="39"/>
    <w:unhideWhenUsed/>
    <w:qFormat/>
    <w:rsid w:val="00CE55D0"/>
    <w:pPr>
      <w:outlineLvl w:val="9"/>
    </w:pPr>
  </w:style>
  <w:style w:type="character" w:styleId="aff9">
    <w:name w:val="Hyperlink"/>
    <w:basedOn w:val="a2"/>
    <w:uiPriority w:val="99"/>
    <w:unhideWhenUsed/>
    <w:rsid w:val="00880AA8"/>
    <w:rPr>
      <w:color w:val="A5002A"/>
      <w:u w:val="none"/>
    </w:rPr>
  </w:style>
  <w:style w:type="paragraph" w:styleId="affa">
    <w:name w:val="footer"/>
    <w:basedOn w:val="a1"/>
    <w:link w:val="affb"/>
    <w:uiPriority w:val="99"/>
    <w:rsid w:val="005C0F56"/>
    <w:pPr>
      <w:tabs>
        <w:tab w:val="center" w:pos="4680"/>
        <w:tab w:val="right" w:pos="9360"/>
      </w:tabs>
      <w:spacing w:after="0" w:line="240" w:lineRule="auto"/>
    </w:pPr>
  </w:style>
  <w:style w:type="character" w:customStyle="1" w:styleId="affb">
    <w:name w:val="页脚 字符"/>
    <w:basedOn w:val="a2"/>
    <w:link w:val="affa"/>
    <w:uiPriority w:val="99"/>
    <w:rsid w:val="005C0F56"/>
  </w:style>
  <w:style w:type="paragraph" w:styleId="affc">
    <w:name w:val="header"/>
    <w:basedOn w:val="a1"/>
    <w:link w:val="affd"/>
    <w:uiPriority w:val="99"/>
    <w:rsid w:val="005C0F56"/>
    <w:pPr>
      <w:tabs>
        <w:tab w:val="center" w:pos="4680"/>
        <w:tab w:val="right" w:pos="9360"/>
      </w:tabs>
      <w:spacing w:after="0" w:line="240" w:lineRule="auto"/>
    </w:pPr>
  </w:style>
  <w:style w:type="character" w:customStyle="1" w:styleId="affd">
    <w:name w:val="页眉 字符"/>
    <w:basedOn w:val="a2"/>
    <w:link w:val="affc"/>
    <w:uiPriority w:val="99"/>
    <w:rsid w:val="005C0F56"/>
  </w:style>
  <w:style w:type="paragraph" w:customStyle="1" w:styleId="05BC2C2812214721B0E643442EA253EB">
    <w:name w:val="05BC2C2812214721B0E643442EA253EB"/>
    <w:rsid w:val="005C0F56"/>
    <w:rPr>
      <w:lang w:eastAsia="ja-JP"/>
    </w:rPr>
  </w:style>
  <w:style w:type="paragraph" w:styleId="affe">
    <w:name w:val="annotation subject"/>
    <w:basedOn w:val="af5"/>
    <w:next w:val="af5"/>
    <w:link w:val="afff"/>
    <w:rsid w:val="005E6AF1"/>
    <w:pPr>
      <w:spacing w:line="240" w:lineRule="auto"/>
    </w:pPr>
    <w:rPr>
      <w:b/>
      <w:bCs/>
      <w:sz w:val="20"/>
      <w:szCs w:val="20"/>
    </w:rPr>
  </w:style>
  <w:style w:type="character" w:customStyle="1" w:styleId="af6">
    <w:name w:val="批注文字 字符"/>
    <w:basedOn w:val="a2"/>
    <w:link w:val="af5"/>
    <w:semiHidden/>
    <w:rsid w:val="005E6AF1"/>
  </w:style>
  <w:style w:type="character" w:customStyle="1" w:styleId="afff">
    <w:name w:val="批注主题 字符"/>
    <w:basedOn w:val="af6"/>
    <w:link w:val="affe"/>
    <w:rsid w:val="005E6AF1"/>
  </w:style>
  <w:style w:type="paragraph" w:customStyle="1" w:styleId="CCSP">
    <w:name w:val="CCSP"/>
    <w:basedOn w:val="1"/>
    <w:link w:val="CCSPChar"/>
    <w:rsid w:val="00BE1227"/>
  </w:style>
  <w:style w:type="table" w:styleId="afff0">
    <w:name w:val="Table Grid"/>
    <w:basedOn w:val="a3"/>
    <w:rsid w:val="001E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CSPChar">
    <w:name w:val="CCSP Char"/>
    <w:basedOn w:val="10"/>
    <w:link w:val="CCSP"/>
    <w:rsid w:val="00BE1227"/>
    <w:rPr>
      <w:rFonts w:ascii="Arial" w:eastAsiaTheme="majorEastAsia" w:hAnsi="Arial" w:cs="Arial"/>
      <w:b/>
      <w:bCs/>
      <w:caps/>
      <w:color w:val="A5002A"/>
      <w:sz w:val="40"/>
      <w:szCs w:val="40"/>
    </w:rPr>
  </w:style>
  <w:style w:type="table" w:customStyle="1" w:styleId="GridTable4-Accent21">
    <w:name w:val="Grid Table 4 - Accent 21"/>
    <w:basedOn w:val="a3"/>
    <w:uiPriority w:val="49"/>
    <w:rsid w:val="001E39EC"/>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PlainTable41">
    <w:name w:val="Plain Table 41"/>
    <w:basedOn w:val="a3"/>
    <w:uiPriority w:val="44"/>
    <w:rsid w:val="006020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31">
    <w:name w:val="Grid Table 6 Colorful - Accent 31"/>
    <w:basedOn w:val="a3"/>
    <w:uiPriority w:val="51"/>
    <w:rsid w:val="00602062"/>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GridTable6Colorful-Accent41">
    <w:name w:val="Grid Table 6 Colorful - Accent 41"/>
    <w:basedOn w:val="a3"/>
    <w:uiPriority w:val="51"/>
    <w:rsid w:val="00602062"/>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Grigliatabellachiara1">
    <w:name w:val="Griglia tabella chiara1"/>
    <w:basedOn w:val="a3"/>
    <w:next w:val="TableGridLight1"/>
    <w:uiPriority w:val="40"/>
    <w:rsid w:val="00C17DAA"/>
    <w:pPr>
      <w:spacing w:after="0" w:line="240" w:lineRule="auto"/>
    </w:pPr>
    <w:rPr>
      <w:sz w:val="22"/>
      <w:szCs w:val="22"/>
      <w:lang w:val="en-GB"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a3"/>
    <w:uiPriority w:val="40"/>
    <w:rsid w:val="00C17D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9144D"/>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a2"/>
    <w:uiPriority w:val="99"/>
    <w:semiHidden/>
    <w:unhideWhenUsed/>
    <w:rsid w:val="004B64D6"/>
    <w:rPr>
      <w:color w:val="605E5C"/>
      <w:shd w:val="clear" w:color="auto" w:fill="E1DFDD"/>
    </w:rPr>
  </w:style>
  <w:style w:type="paragraph" w:customStyle="1" w:styleId="Heading1No">
    <w:name w:val="Heading 1 (No #)"/>
    <w:basedOn w:val="1"/>
    <w:next w:val="a1"/>
    <w:link w:val="Heading1NoChar"/>
    <w:qFormat/>
    <w:rsid w:val="00C34739"/>
    <w:pPr>
      <w:pageBreakBefore w:val="0"/>
      <w:numPr>
        <w:numId w:val="0"/>
      </w:numPr>
      <w:spacing w:after="800"/>
      <w:jc w:val="center"/>
      <w:outlineLvl w:val="9"/>
    </w:pPr>
    <w:rPr>
      <w:lang w:eastAsia="zh-CN"/>
    </w:rPr>
  </w:style>
  <w:style w:type="paragraph" w:customStyle="1" w:styleId="ListWords">
    <w:name w:val="List (Words)"/>
    <w:basedOn w:val="a0"/>
    <w:link w:val="ListWordsChar"/>
    <w:qFormat/>
    <w:rsid w:val="00EC14F8"/>
    <w:pPr>
      <w:spacing w:before="120" w:after="360" w:line="324" w:lineRule="auto"/>
      <w:contextualSpacing/>
    </w:pPr>
  </w:style>
  <w:style w:type="character" w:customStyle="1" w:styleId="Heading1NoChar">
    <w:name w:val="Heading 1 (No #) Char"/>
    <w:basedOn w:val="a2"/>
    <w:link w:val="Heading1No"/>
    <w:rsid w:val="00C34739"/>
    <w:rPr>
      <w:rFonts w:ascii="Arial" w:eastAsiaTheme="majorEastAsia" w:hAnsi="Arial" w:cs="Arial"/>
      <w:b/>
      <w:bCs/>
      <w:caps/>
      <w:color w:val="A5002A"/>
      <w:sz w:val="40"/>
      <w:szCs w:val="40"/>
      <w:lang w:eastAsia="zh-CN"/>
    </w:rPr>
  </w:style>
  <w:style w:type="table" w:customStyle="1" w:styleId="PlainTable21">
    <w:name w:val="Plain Table 21"/>
    <w:basedOn w:val="a3"/>
    <w:uiPriority w:val="42"/>
    <w:rsid w:val="00C652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f">
    <w:name w:val="列出段落 字符"/>
    <w:aliases w:val="List (Paragraphs) 字符"/>
    <w:basedOn w:val="a2"/>
    <w:link w:val="a0"/>
    <w:uiPriority w:val="34"/>
    <w:rsid w:val="00A66F23"/>
    <w:rPr>
      <w:rFonts w:ascii="Times New Roman" w:hAnsi="Times New Roman"/>
      <w:bCs/>
      <w:sz w:val="22"/>
      <w:szCs w:val="24"/>
    </w:rPr>
  </w:style>
  <w:style w:type="character" w:customStyle="1" w:styleId="ListWordsChar">
    <w:name w:val="List (Words) Char"/>
    <w:basedOn w:val="aff"/>
    <w:link w:val="ListWords"/>
    <w:rsid w:val="00EC14F8"/>
    <w:rPr>
      <w:rFonts w:ascii="Times New Roman" w:hAnsi="Times New Roman"/>
      <w:bCs/>
      <w:sz w:val="22"/>
      <w:szCs w:val="24"/>
    </w:rPr>
  </w:style>
  <w:style w:type="paragraph" w:customStyle="1" w:styleId="TableText">
    <w:name w:val="Table Text"/>
    <w:basedOn w:val="a1"/>
    <w:link w:val="TableTextChar"/>
    <w:qFormat/>
    <w:rsid w:val="0094316A"/>
    <w:pPr>
      <w:spacing w:after="0" w:line="240" w:lineRule="auto"/>
      <w:jc w:val="left"/>
    </w:pPr>
    <w:rPr>
      <w:sz w:val="19"/>
      <w:szCs w:val="20"/>
      <w:lang w:val="en-GB" w:eastAsia="zh-CN"/>
    </w:rPr>
  </w:style>
  <w:style w:type="character" w:customStyle="1" w:styleId="TableTextChar">
    <w:name w:val="Table Text Char"/>
    <w:basedOn w:val="a2"/>
    <w:link w:val="TableText"/>
    <w:rsid w:val="0094316A"/>
    <w:rPr>
      <w:rFonts w:ascii="Times New Roman" w:hAnsi="Times New Roman"/>
      <w:sz w:val="19"/>
      <w:szCs w:val="20"/>
      <w:lang w:val="en-GB" w:eastAsia="zh-CN"/>
    </w:rPr>
  </w:style>
  <w:style w:type="paragraph" w:customStyle="1" w:styleId="ListNumberedPAragraphs">
    <w:name w:val="List Numbered (PAragraphs)"/>
    <w:basedOn w:val="a0"/>
    <w:link w:val="ListNumberedPAragraphsChar"/>
    <w:qFormat/>
    <w:rsid w:val="009E2386"/>
    <w:pPr>
      <w:numPr>
        <w:numId w:val="5"/>
      </w:numPr>
    </w:pPr>
  </w:style>
  <w:style w:type="paragraph" w:customStyle="1" w:styleId="ListNumberedWords">
    <w:name w:val="List Numbered (Words)"/>
    <w:basedOn w:val="ListWords"/>
    <w:link w:val="ListNumberedWordsChar"/>
    <w:qFormat/>
    <w:rsid w:val="00CD0680"/>
    <w:pPr>
      <w:numPr>
        <w:numId w:val="6"/>
      </w:numPr>
    </w:pPr>
  </w:style>
  <w:style w:type="character" w:customStyle="1" w:styleId="ListNumberedPAragraphsChar">
    <w:name w:val="List Numbered (PAragraphs) Char"/>
    <w:basedOn w:val="aff"/>
    <w:link w:val="ListNumberedPAragraphs"/>
    <w:rsid w:val="009E2386"/>
    <w:rPr>
      <w:rFonts w:ascii="Times New Roman" w:hAnsi="Times New Roman"/>
      <w:bCs/>
      <w:sz w:val="22"/>
      <w:szCs w:val="24"/>
    </w:rPr>
  </w:style>
  <w:style w:type="paragraph" w:customStyle="1" w:styleId="PageNo">
    <w:name w:val="Page No"/>
    <w:basedOn w:val="a1"/>
    <w:link w:val="PageNoChar"/>
    <w:qFormat/>
    <w:rsid w:val="006D740B"/>
    <w:pPr>
      <w:spacing w:after="0" w:line="240" w:lineRule="auto"/>
      <w:jc w:val="center"/>
    </w:pPr>
    <w:rPr>
      <w:rFonts w:ascii="Arial" w:hAnsi="Arial" w:cs="Arial"/>
      <w:color w:val="FFFFFF" w:themeColor="background1"/>
      <w:sz w:val="16"/>
      <w:szCs w:val="16"/>
    </w:rPr>
  </w:style>
  <w:style w:type="character" w:customStyle="1" w:styleId="ListNumberedWordsChar">
    <w:name w:val="List Numbered (Words) Char"/>
    <w:basedOn w:val="ListWordsChar"/>
    <w:link w:val="ListNumberedWords"/>
    <w:rsid w:val="00CD0680"/>
    <w:rPr>
      <w:rFonts w:ascii="Times New Roman" w:hAnsi="Times New Roman"/>
      <w:bCs/>
      <w:sz w:val="22"/>
      <w:szCs w:val="24"/>
    </w:rPr>
  </w:style>
  <w:style w:type="paragraph" w:customStyle="1" w:styleId="Visual">
    <w:name w:val="Visual"/>
    <w:basedOn w:val="a1"/>
    <w:link w:val="VisualChar"/>
    <w:qFormat/>
    <w:rsid w:val="008128B0"/>
    <w:pPr>
      <w:spacing w:before="600" w:after="600" w:line="240" w:lineRule="auto"/>
    </w:pPr>
    <w:rPr>
      <w:noProof/>
    </w:rPr>
  </w:style>
  <w:style w:type="character" w:customStyle="1" w:styleId="PageNoChar">
    <w:name w:val="Page No Char"/>
    <w:basedOn w:val="a2"/>
    <w:link w:val="PageNo"/>
    <w:rsid w:val="006D740B"/>
    <w:rPr>
      <w:rFonts w:ascii="Arial" w:hAnsi="Arial" w:cs="Arial"/>
      <w:color w:val="FFFFFF" w:themeColor="background1"/>
      <w:sz w:val="16"/>
      <w:szCs w:val="16"/>
    </w:rPr>
  </w:style>
  <w:style w:type="paragraph" w:customStyle="1" w:styleId="AfterTable">
    <w:name w:val="After Table"/>
    <w:basedOn w:val="a1"/>
    <w:link w:val="AfterTableChar"/>
    <w:qFormat/>
    <w:rsid w:val="001119FF"/>
    <w:pPr>
      <w:spacing w:after="120" w:line="240" w:lineRule="auto"/>
    </w:pPr>
  </w:style>
  <w:style w:type="character" w:customStyle="1" w:styleId="VisualChar">
    <w:name w:val="Visual Char"/>
    <w:basedOn w:val="a2"/>
    <w:link w:val="Visual"/>
    <w:rsid w:val="008128B0"/>
    <w:rPr>
      <w:rFonts w:ascii="Times New Roman" w:hAnsi="Times New Roman"/>
      <w:noProof/>
      <w:sz w:val="22"/>
    </w:rPr>
  </w:style>
  <w:style w:type="paragraph" w:customStyle="1" w:styleId="Freestyle">
    <w:name w:val="Freestyle"/>
    <w:link w:val="FreestyleChar"/>
    <w:qFormat/>
    <w:rsid w:val="00D55571"/>
    <w:rPr>
      <w:rFonts w:ascii="Times New Roman" w:hAnsi="Times New Roman"/>
      <w:sz w:val="22"/>
    </w:rPr>
  </w:style>
  <w:style w:type="character" w:customStyle="1" w:styleId="AfterTableChar">
    <w:name w:val="After Table Char"/>
    <w:basedOn w:val="a2"/>
    <w:link w:val="AfterTable"/>
    <w:rsid w:val="001119FF"/>
    <w:rPr>
      <w:rFonts w:ascii="Times New Roman" w:hAnsi="Times New Roman"/>
      <w:sz w:val="22"/>
    </w:rPr>
  </w:style>
  <w:style w:type="character" w:customStyle="1" w:styleId="FreestyleChar">
    <w:name w:val="Freestyle Char"/>
    <w:basedOn w:val="a2"/>
    <w:link w:val="Freestyle"/>
    <w:rsid w:val="00D55571"/>
    <w:rPr>
      <w:rFonts w:ascii="Times New Roman" w:hAnsi="Times New Roman"/>
      <w:sz w:val="22"/>
    </w:rPr>
  </w:style>
  <w:style w:type="table" w:customStyle="1" w:styleId="GridTable2-Accent21">
    <w:name w:val="Grid Table 2 - Accent 21"/>
    <w:basedOn w:val="a3"/>
    <w:uiPriority w:val="47"/>
    <w:rsid w:val="00B957FF"/>
    <w:pPr>
      <w:spacing w:after="0" w:line="240" w:lineRule="auto"/>
    </w:pPr>
    <w:tblPr>
      <w:tblStyleRowBandSize w:val="1"/>
      <w:tblStyleColBandSize w:val="1"/>
      <w:tblBorders>
        <w:top w:val="single" w:sz="2" w:space="0" w:color="DE6A5C" w:themeColor="accent2" w:themeTint="99"/>
        <w:bottom w:val="single" w:sz="2" w:space="0" w:color="DE6A5C" w:themeColor="accent2" w:themeTint="99"/>
        <w:insideH w:val="single" w:sz="2" w:space="0" w:color="DE6A5C" w:themeColor="accent2" w:themeTint="99"/>
        <w:insideV w:val="single" w:sz="2" w:space="0" w:color="DE6A5C" w:themeColor="accent2" w:themeTint="99"/>
      </w:tblBorders>
    </w:tblPr>
    <w:tblStylePr w:type="firstRow">
      <w:rPr>
        <w:b/>
        <w:bCs/>
      </w:rPr>
      <w:tblPr/>
      <w:tcPr>
        <w:tcBorders>
          <w:top w:val="nil"/>
          <w:bottom w:val="single" w:sz="12" w:space="0" w:color="DE6A5C" w:themeColor="accent2" w:themeTint="99"/>
          <w:insideH w:val="nil"/>
          <w:insideV w:val="nil"/>
        </w:tcBorders>
        <w:shd w:val="clear" w:color="auto" w:fill="FFFFFF" w:themeFill="background1"/>
      </w:tcPr>
    </w:tblStylePr>
    <w:tblStylePr w:type="lastRow">
      <w:rPr>
        <w:b/>
        <w:bCs/>
      </w:rPr>
      <w:tblPr/>
      <w:tcPr>
        <w:tcBorders>
          <w:top w:val="double" w:sz="2" w:space="0" w:color="DE6A5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llcee.com" TargetMode="External"/><Relationship Id="rId21" Type="http://schemas.openxmlformats.org/officeDocument/2006/relationships/hyperlink" Target="http://www.fmprc.gov.cn/mfa_eng/wjb_663304/zwjg_665342/"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hyperlink" Target="https://account.chinastudies.education/" TargetMode="External"/><Relationship Id="rId68" Type="http://schemas.openxmlformats.org/officeDocument/2006/relationships/image" Target="media/image24.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header" Target="header2.xml"/><Relationship Id="rId24" Type="http://schemas.openxmlformats.org/officeDocument/2006/relationships/hyperlink" Target="http://bj.lianjia.com/zufang/" TargetMode="External"/><Relationship Id="rId32" Type="http://schemas.openxmlformats.org/officeDocument/2006/relationships/hyperlink" Target="http://iso.ruc.edu.cn/English/more.php?cid=276"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http://www.tdrd.org/nForum/" TargetMode="External"/><Relationship Id="rId58" Type="http://schemas.openxmlformats.org/officeDocument/2006/relationships/hyperlink" Target="http://iso.ruc.edu.cn/English/" TargetMode="External"/><Relationship Id="rId66" Type="http://schemas.openxmlformats.org/officeDocument/2006/relationships/hyperlink" Target="http://sis.ruc.edu.cn/" TargetMode="External"/><Relationship Id="rId5" Type="http://schemas.openxmlformats.org/officeDocument/2006/relationships/styles" Target="styles.xml"/><Relationship Id="rId61" Type="http://schemas.openxmlformats.org/officeDocument/2006/relationships/hyperlink" Target="http://www.lib.ruc.edu.cn/" TargetMode="External"/><Relationship Id="rId19" Type="http://schemas.openxmlformats.org/officeDocument/2006/relationships/header" Target="header5.xml"/><Relationship Id="rId14" Type="http://schemas.openxmlformats.org/officeDocument/2006/relationships/image" Target="media/image3.png"/><Relationship Id="rId22" Type="http://schemas.openxmlformats.org/officeDocument/2006/relationships/hyperlink" Target="http://iso.ruc.edu.cn/English/more.php?cid=128" TargetMode="External"/><Relationship Id="rId27" Type="http://schemas.openxmlformats.org/officeDocument/2006/relationships/hyperlink" Target="http://www.booking.com/landmark/cn/renmin-university-of-china.html" TargetMode="External"/><Relationship Id="rId30" Type="http://schemas.openxmlformats.org/officeDocument/2006/relationships/image" Target="media/image9.jpeg"/><Relationship Id="rId35" Type="http://schemas.openxmlformats.org/officeDocument/2006/relationships/hyperlink" Target="http://www.lxbx.net" TargetMode="External"/><Relationship Id="rId43" Type="http://schemas.openxmlformats.org/officeDocument/2006/relationships/image" Target="media/image18.png"/><Relationship Id="rId48" Type="http://schemas.openxmlformats.org/officeDocument/2006/relationships/hyperlink" Target="http://www.bjsubway.com" TargetMode="External"/><Relationship Id="rId56" Type="http://schemas.openxmlformats.org/officeDocument/2006/relationships/header" Target="header7.xml"/><Relationship Id="rId64" Type="http://schemas.openxmlformats.org/officeDocument/2006/relationships/hyperlink" Target="http://www.bjgaj.gov.cn/jjcrj/index.jsp"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i.ruc.edu.cn/dcp/forward.action?path=/portal/portal&amp;p=lostHomePag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ziroom.com" TargetMode="External"/><Relationship Id="rId33" Type="http://schemas.openxmlformats.org/officeDocument/2006/relationships/hyperlink" Target="http://iso.ruc.edu.cn/English/more.php?cid=276" TargetMode="Externa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https://www.ruc.edu.cn/en" TargetMode="External"/><Relationship Id="rId67" Type="http://schemas.openxmlformats.org/officeDocument/2006/relationships/hyperlink" Target="http://www.campuschina.org/" TargetMode="External"/><Relationship Id="rId20" Type="http://schemas.openxmlformats.org/officeDocument/2006/relationships/footer" Target="footer5.xml"/><Relationship Id="rId41" Type="http://schemas.openxmlformats.org/officeDocument/2006/relationships/image" Target="media/image16.png"/><Relationship Id="rId54" Type="http://schemas.openxmlformats.org/officeDocument/2006/relationships/header" Target="header6.xml"/><Relationship Id="rId62" Type="http://schemas.openxmlformats.org/officeDocument/2006/relationships/hyperlink" Target="http://chinastudies.educatio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thebeijinger.com/classifieds/housing"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www.bjbus.com" TargetMode="External"/><Relationship Id="rId57" Type="http://schemas.openxmlformats.org/officeDocument/2006/relationships/footer" Target="footer7.xml"/><Relationship Id="rId10" Type="http://schemas.openxmlformats.org/officeDocument/2006/relationships/header" Target="header1.xml"/><Relationship Id="rId31" Type="http://schemas.openxmlformats.org/officeDocument/2006/relationships/hyperlink" Target="http://iso.ruc.edu.cn/English/more.php?cid=276" TargetMode="External"/><Relationship Id="rId44" Type="http://schemas.openxmlformats.org/officeDocument/2006/relationships/hyperlink" Target="http://kjyy.lib.ruc.edu.cn/ClientWeb/xcus/ic2/Default.aspx" TargetMode="External"/><Relationship Id="rId52" Type="http://schemas.openxmlformats.org/officeDocument/2006/relationships/hyperlink" Target="http://bu.ruc6.edu.cn" TargetMode="External"/><Relationship Id="rId60" Type="http://schemas.openxmlformats.org/officeDocument/2006/relationships/hyperlink" Target="https://www.ruc.edu.cn/" TargetMode="External"/><Relationship Id="rId65" Type="http://schemas.openxmlformats.org/officeDocument/2006/relationships/hyperlink" Target="https://www.ruc.edu.cn/calenda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4.png"/><Relationship Id="rId34" Type="http://schemas.openxmlformats.org/officeDocument/2006/relationships/image" Target="media/image10.jpeg"/><Relationship Id="rId50" Type="http://schemas.openxmlformats.org/officeDocument/2006/relationships/hyperlink" Target="http://weibo.com/u/3225086454?topnav=1&amp;topsug=1" TargetMode="External"/><Relationship Id="rId55" Type="http://schemas.openxmlformats.org/officeDocument/2006/relationships/footer" Target="footer6.xml"/></Relationships>
</file>

<file path=word/_rels/footer2.xml.rels><?xml version="1.0" encoding="UTF-8" standalone="yes"?>
<Relationships xmlns="http://schemas.openxmlformats.org/package/2006/relationships"><Relationship Id="rId3" Type="http://schemas.openxmlformats.org/officeDocument/2006/relationships/hyperlink" Target="http://www.asiaeurope.education" TargetMode="External"/><Relationship Id="rId2" Type="http://schemas.openxmlformats.org/officeDocument/2006/relationships/image" Target="media/image4.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AppData\Roaming\Microsoft\Templates\Business%20report%20(graphic%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ED4E1DB9-77EE-463C-9873-458796209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0</TotalTime>
  <Pages>26</Pages>
  <Words>5759</Words>
  <Characters>32830</Characters>
  <Application>Microsoft Office Word</Application>
  <DocSecurity>0</DocSecurity>
  <Lines>273</Lines>
  <Paragraphs>77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LinksUpToDate>false</LinksUpToDate>
  <CharactersWithSpaces>38512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2022-05-05T01:34:00Z</dcterms:created>
  <dcterms:modified xsi:type="dcterms:W3CDTF">2022-05-05T10:07:00Z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